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F38" w:rsidP="00310DE1">
      <w:pPr>
        <w:ind w:start="720"/>
        <w:rPr>
          <w:rFonts w:ascii="Cambria" w:hAnsi="Cambria"/>
          <w:sz w:val="20"/>
          <w:szCs w:val="20"/>
        </w:rPr>
      </w:pPr>
    </w:p>
    <w:p w:rsidR="00D13DFF" w:rsidP="00310DE1">
      <w:pPr>
        <w:ind w:start="720"/>
        <w:rPr>
          <w:rFonts w:ascii="Cambria" w:hAnsi="Cambria"/>
          <w:sz w:val="20"/>
          <w:szCs w:val="20"/>
        </w:rPr>
      </w:pPr>
    </w:p>
    <w:p>
      <w:pPr>
        <w:ind w:start="720"/>
        <w:rPr>
          <w:rFonts w:ascii="Cambria" w:hAnsi="Cambria"/>
          <w:b/>
          <w:bCs/>
          <w:sz w:val="20"/>
          <w:szCs w:val="20"/>
        </w:rPr>
      </w:pPr>
      <w:r w:rsidRPr="00D13DFF">
        <w:rPr>
          <w:rFonts w:ascii="Cambria" w:hAnsi="Cambria"/>
          <w:b/>
          <w:bCs/>
          <w:sz w:val="20"/>
          <w:szCs w:val="20"/>
        </w:rPr>
        <w:t xml:space="preserve">Annex 3 List of essential documents for confirming the eligibility of participation </w:t>
      </w:r>
    </w:p>
    <w:p w:rsidR="00D13DFF" w:rsidP="00310DE1">
      <w:pPr>
        <w:ind w:start="720"/>
        <w:rPr>
          <w:rFonts w:ascii="Cambria" w:hAnsi="Cambria"/>
          <w:b/>
          <w:bCs/>
          <w:sz w:val="20"/>
          <w:szCs w:val="20"/>
        </w:rPr>
      </w:pPr>
    </w:p>
    <w:p w:rsidR="00D13DFF" w:rsidP="00310DE1">
      <w:pPr>
        <w:ind w:start="720"/>
        <w:rPr>
          <w:rFonts w:ascii="Cambria" w:hAnsi="Cambria"/>
          <w:b/>
          <w:bCs/>
          <w:sz w:val="20"/>
          <w:szCs w:val="20"/>
        </w:rPr>
      </w:pPr>
    </w:p>
    <w:p>
      <w:pPr>
        <w:pStyle w:val="ListParagraph"/>
        <w:numPr>
          <w:ilvl w:val="0"/>
          <w:numId w:val="47"/>
        </w:numPr>
        <w:tabs>
          <w:tab w:val="center" w:pos="709"/>
          <w:tab w:val="center" w:pos="7200"/>
        </w:tabs>
        <w:suppressAutoHyphens w:val="0"/>
        <w:spacing w:line="360" w:lineRule="auto"/>
        <w:jc w:val="both"/>
        <w:rPr>
          <w:rFonts w:ascii="Cambria" w:hAnsi="Cambria" w:eastAsia="Calibri"/>
          <w:b/>
          <w:bCs/>
          <w:sz w:val="20"/>
          <w:szCs w:val="20"/>
        </w:rPr>
      </w:pPr>
      <w:r w:rsidRPr="007D3762" w:rsidR="00D13DFF">
        <w:rPr>
          <w:rFonts w:ascii="Cambria" w:hAnsi="Cambria" w:eastAsia="Calibri"/>
          <w:b/>
          <w:bCs/>
          <w:sz w:val="20"/>
          <w:szCs w:val="20"/>
        </w:rPr>
        <w:t xml:space="preserve">Access criteria:</w:t>
      </w:r>
    </w:p>
    <w:p>
      <w:pPr>
        <w:pStyle w:val="ListParagraph"/>
        <w:numPr>
          <w:ilvl w:val="0"/>
          <w:numId w:val="52"/>
        </w:numPr>
        <w:tabs>
          <w:tab w:val="left" w:pos="284"/>
          <w:tab w:val="center" w:pos="709"/>
        </w:tabs>
        <w:suppressAutoHyphens w:val="0"/>
        <w:spacing w:line="360" w:lineRule="auto"/>
        <w:jc w:val="both"/>
        <w:rPr>
          <w:rFonts w:ascii="Cambria" w:hAnsi="Cambria" w:eastAsia="Calibri"/>
          <w:sz w:val="20"/>
          <w:szCs w:val="20"/>
        </w:rPr>
      </w:pPr>
      <w:r w:rsidRPr="002B3E6D" w:rsidR="00D13DFF">
        <w:rPr>
          <w:rFonts w:ascii="Cambria" w:hAnsi="Cambria" w:eastAsia="Calibri"/>
          <w:sz w:val="20"/>
          <w:szCs w:val="20"/>
        </w:rPr>
        <w:t xml:space="preserve">Working </w:t>
      </w:r>
      <w:r w:rsidRPr="002B3E6D" w:rsidR="00D13DFF">
        <w:rPr>
          <w:rFonts w:ascii="Cambria" w:hAnsi="Cambria" w:eastAsia="Calibri"/>
          <w:sz w:val="20"/>
          <w:szCs w:val="20"/>
        </w:rPr>
        <w:t xml:space="preserve">age - proof of age on display.</w:t>
      </w:r>
    </w:p>
    <w:p>
      <w:pPr>
        <w:pStyle w:val="ListParagraph"/>
        <w:numPr>
          <w:ilvl w:val="0"/>
          <w:numId w:val="52"/>
        </w:numPr>
        <w:tabs>
          <w:tab w:val="left" w:pos="284"/>
          <w:tab w:val="center" w:pos="709"/>
        </w:tabs>
        <w:suppressAutoHyphens w:val="0"/>
        <w:spacing w:line="360" w:lineRule="auto"/>
        <w:jc w:val="both"/>
        <w:rPr>
          <w:rFonts w:ascii="Cambria" w:hAnsi="Cambria" w:eastAsia="Calibri"/>
          <w:sz w:val="20"/>
          <w:szCs w:val="20"/>
        </w:rPr>
      </w:pPr>
      <w:r w:rsidRPr="007D3762" w:rsidR="00D13DFF">
        <w:rPr>
          <w:rFonts w:ascii="Cambria" w:hAnsi="Cambria" w:eastAsia="Calibri"/>
          <w:sz w:val="20"/>
          <w:szCs w:val="20"/>
        </w:rPr>
        <w:t xml:space="preserve">Residence in the Warmińsko-Mazurskie Voivodeship - affidavit</w:t>
      </w:r>
    </w:p>
    <w:p>
      <w:pPr>
        <w:pStyle w:val="ListParagraph"/>
        <w:numPr>
          <w:ilvl w:val="0"/>
          <w:numId w:val="52"/>
        </w:numPr>
        <w:tabs>
          <w:tab w:val="left" w:pos="284"/>
          <w:tab w:val="center" w:pos="709"/>
        </w:tabs>
        <w:suppressAutoHyphens w:val="0"/>
        <w:spacing w:line="360" w:lineRule="auto"/>
        <w:jc w:val="both"/>
        <w:rPr>
          <w:rFonts w:ascii="Cambria" w:hAnsi="Cambria" w:eastAsia="Calibri"/>
          <w:sz w:val="20"/>
          <w:szCs w:val="20"/>
        </w:rPr>
      </w:pPr>
      <w:r w:rsidRPr="007D3762">
        <w:rPr>
          <w:rFonts w:ascii="Cambria" w:hAnsi="Cambria" w:eastAsia="Calibri"/>
          <w:sz w:val="20"/>
          <w:szCs w:val="20"/>
        </w:rPr>
        <w:t xml:space="preserve">A document entitling to legal residence and work in Poland, such as a non-employment visa, an appropriate residence card, an appropriate document confirming protection (e.g. refugee status).</w:t>
      </w:r>
    </w:p>
    <w:p>
      <w:pPr>
        <w:pStyle w:val="ListParagraph"/>
        <w:numPr>
          <w:ilvl w:val="0"/>
          <w:numId w:val="52"/>
        </w:numPr>
        <w:tabs>
          <w:tab w:val="left" w:pos="284"/>
          <w:tab w:val="center" w:pos="709"/>
        </w:tabs>
        <w:suppressAutoHyphens w:val="0"/>
        <w:spacing w:line="360" w:lineRule="auto"/>
        <w:jc w:val="both"/>
        <w:rPr>
          <w:rFonts w:ascii="Cambria" w:hAnsi="Cambria" w:eastAsia="Calibri"/>
          <w:sz w:val="20"/>
          <w:szCs w:val="20"/>
        </w:rPr>
      </w:pPr>
      <w:r w:rsidRPr="007D3762">
        <w:rPr>
          <w:rFonts w:ascii="Cambria" w:hAnsi="Cambria" w:eastAsia="Calibri"/>
          <w:sz w:val="20"/>
          <w:szCs w:val="20"/>
        </w:rPr>
        <w:t xml:space="preserve">a declaration of the intention to take up employment in the Warmińsko-Mazurskie Voivodeship </w:t>
      </w:r>
      <w:r w:rsidRPr="007D3762">
        <w:rPr>
          <w:rFonts w:ascii="Cambria" w:hAnsi="Cambria" w:eastAsia="Calibri"/>
          <w:sz w:val="20"/>
          <w:szCs w:val="20"/>
        </w:rPr>
        <w:t xml:space="preserve">- - </w:t>
      </w:r>
      <w:r w:rsidRPr="007D3762">
        <w:rPr>
          <w:rFonts w:ascii="Cambria" w:hAnsi="Cambria" w:eastAsia="Calibri"/>
          <w:sz w:val="20"/>
          <w:szCs w:val="20"/>
        </w:rPr>
        <w:t xml:space="preserve">a declaration of the intention to take up employment in the Warmińsko-Mazurskie Voivodeship</w:t>
      </w:r>
      <w:r w:rsidRPr="007D3762">
        <w:rPr>
          <w:rFonts w:ascii="Cambria" w:hAnsi="Cambria" w:eastAsia="Calibri"/>
          <w:sz w:val="20"/>
          <w:szCs w:val="20"/>
        </w:rPr>
        <w:t xml:space="preserve">. </w:t>
      </w:r>
      <w:r w:rsidR="002B3E6D">
        <w:rPr>
          <w:rFonts w:ascii="Cambria" w:hAnsi="Cambria" w:eastAsia="Calibri"/>
          <w:sz w:val="20"/>
          <w:szCs w:val="20"/>
        </w:rPr>
        <w:br/>
      </w:r>
      <w:r w:rsidRPr="007D3762">
        <w:rPr>
          <w:rFonts w:ascii="Cambria" w:hAnsi="Cambria" w:eastAsia="Calibri"/>
          <w:sz w:val="20"/>
          <w:szCs w:val="20"/>
        </w:rPr>
        <w:t xml:space="preserve">in the case of unemployed persons or</w:t>
      </w:r>
    </w:p>
    <w:p>
      <w:pPr>
        <w:pStyle w:val="ListParagraph"/>
        <w:numPr>
          <w:ilvl w:val="0"/>
          <w:numId w:val="52"/>
        </w:numPr>
        <w:tabs>
          <w:tab w:val="left" w:pos="284"/>
          <w:tab w:val="center" w:pos="709"/>
        </w:tabs>
        <w:suppressAutoHyphens w:val="0"/>
        <w:spacing w:line="360" w:lineRule="auto"/>
        <w:jc w:val="both"/>
        <w:rPr>
          <w:rFonts w:ascii="Cambria" w:hAnsi="Cambria" w:eastAsia="Calibri"/>
          <w:sz w:val="20"/>
          <w:szCs w:val="20"/>
        </w:rPr>
      </w:pPr>
      <w:r w:rsidRPr="007D3762">
        <w:rPr>
          <w:rFonts w:ascii="Cambria" w:hAnsi="Cambria" w:eastAsia="Calibri"/>
          <w:sz w:val="20"/>
          <w:szCs w:val="20"/>
        </w:rPr>
        <w:t xml:space="preserve">declaration of the intention to continue employment in the Warmińsko-Mazurskie Voivodeship and a certificate from the employer confirming employment in the Warmińsko-Mazurskie Voivodeship - </w:t>
      </w:r>
      <w:r w:rsidRPr="007D3762">
        <w:rPr>
          <w:rFonts w:ascii="Cambria" w:hAnsi="Cambria" w:eastAsia="Calibri"/>
          <w:sz w:val="20"/>
          <w:szCs w:val="20"/>
        </w:rPr>
        <w:t xml:space="preserve">in case of working persons</w:t>
      </w:r>
    </w:p>
    <w:p w:rsidRPr="007D3762" w:rsidR="00D13DFF" w:rsidP="002B3E6D">
      <w:pPr>
        <w:pStyle w:val="ListParagraph"/>
        <w:tabs>
          <w:tab w:val="left" w:pos="284"/>
          <w:tab w:val="center" w:pos="7200"/>
        </w:tabs>
        <w:spacing w:line="360" w:lineRule="auto"/>
        <w:jc w:val="both"/>
        <w:rPr>
          <w:rFonts w:ascii="Cambria" w:hAnsi="Cambria" w:eastAsia="Calibri"/>
          <w:sz w:val="20"/>
          <w:szCs w:val="20"/>
        </w:rPr>
      </w:pPr>
    </w:p>
    <w:p>
      <w:pPr>
        <w:pStyle w:val="ListParagraph"/>
        <w:tabs>
          <w:tab w:val="left" w:pos="284"/>
          <w:tab w:val="center" w:pos="7200"/>
        </w:tabs>
        <w:spacing w:line="360" w:lineRule="auto"/>
        <w:jc w:val="both"/>
        <w:rPr>
          <w:rFonts w:ascii="Cambria" w:hAnsi="Cambria" w:eastAsia="Calibri"/>
          <w:sz w:val="20"/>
          <w:szCs w:val="20"/>
        </w:rPr>
      </w:pPr>
      <w:r w:rsidRPr="007D3762">
        <w:rPr>
          <w:rFonts w:ascii="Cambria" w:hAnsi="Cambria" w:eastAsia="Calibri"/>
          <w:sz w:val="20"/>
          <w:szCs w:val="20"/>
        </w:rPr>
        <w:t xml:space="preserve">Priority criteria:</w:t>
      </w:r>
    </w:p>
    <w:p>
      <w:pPr>
        <w:pStyle w:val="ListParagraph"/>
        <w:numPr>
          <w:ilvl w:val="0"/>
          <w:numId w:val="52"/>
        </w:numPr>
        <w:tabs>
          <w:tab w:val="left" w:pos="284"/>
          <w:tab w:val="center" w:pos="709"/>
        </w:tabs>
        <w:suppressAutoHyphens w:val="0"/>
        <w:spacing w:line="360" w:lineRule="auto"/>
        <w:jc w:val="both"/>
        <w:rPr>
          <w:rFonts w:ascii="Cambria" w:hAnsi="Cambria" w:eastAsia="Calibri"/>
          <w:sz w:val="20"/>
          <w:szCs w:val="20"/>
        </w:rPr>
      </w:pPr>
      <w:r w:rsidRPr="007D3762">
        <w:rPr>
          <w:rFonts w:ascii="Cambria" w:hAnsi="Cambria" w:eastAsia="Calibri"/>
          <w:sz w:val="20"/>
          <w:szCs w:val="20"/>
        </w:rPr>
        <w:t xml:space="preserve">a person who was granted temporary protection in Poland after the aggression of the Russian Federation against Ukraine (in accordance with the current state of the law) </w:t>
      </w:r>
      <w:r w:rsidRPr="007D3762">
        <w:rPr>
          <w:rFonts w:ascii="Cambria" w:hAnsi="Cambria" w:eastAsia="Calibri"/>
          <w:sz w:val="20"/>
          <w:szCs w:val="20"/>
        </w:rPr>
        <w:t xml:space="preserve">- 5 points</w:t>
      </w:r>
    </w:p>
    <w:p>
      <w:pPr>
        <w:pStyle w:val="ListParagraph"/>
        <w:numPr>
          <w:ilvl w:val="0"/>
          <w:numId w:val="52"/>
        </w:numPr>
        <w:tabs>
          <w:tab w:val="left" w:pos="284"/>
          <w:tab w:val="center" w:pos="709"/>
        </w:tabs>
        <w:suppressAutoHyphens w:val="0"/>
        <w:spacing w:line="360" w:lineRule="auto"/>
        <w:jc w:val="both"/>
        <w:rPr>
          <w:rFonts w:ascii="Cambria" w:hAnsi="Cambria" w:eastAsia="Calibri"/>
          <w:sz w:val="20"/>
          <w:szCs w:val="20"/>
        </w:rPr>
      </w:pPr>
      <w:r w:rsidRPr="007D3762">
        <w:rPr>
          <w:rFonts w:ascii="Cambria" w:hAnsi="Cambria" w:eastAsia="Calibri"/>
          <w:sz w:val="20"/>
          <w:szCs w:val="20"/>
        </w:rPr>
        <w:t xml:space="preserve">female - </w:t>
      </w:r>
      <w:r w:rsidRPr="007D3762">
        <w:rPr>
          <w:rFonts w:ascii="Cambria" w:hAnsi="Cambria" w:eastAsia="Calibri"/>
          <w:sz w:val="20"/>
          <w:szCs w:val="20"/>
        </w:rPr>
        <w:t xml:space="preserve">5 points</w:t>
      </w:r>
    </w:p>
    <w:p>
      <w:pPr>
        <w:pStyle w:val="ListParagraph"/>
        <w:numPr>
          <w:ilvl w:val="0"/>
          <w:numId w:val="52"/>
        </w:numPr>
        <w:tabs>
          <w:tab w:val="left" w:pos="284"/>
          <w:tab w:val="center" w:pos="709"/>
        </w:tabs>
        <w:suppressAutoHyphens w:val="0"/>
        <w:spacing w:line="360" w:lineRule="auto"/>
        <w:jc w:val="both"/>
        <w:rPr>
          <w:rFonts w:ascii="Cambria" w:hAnsi="Cambria" w:eastAsia="Calibri"/>
          <w:sz w:val="20"/>
          <w:szCs w:val="20"/>
        </w:rPr>
      </w:pPr>
      <w:r w:rsidRPr="007D3762">
        <w:rPr>
          <w:rFonts w:ascii="Cambria" w:hAnsi="Cambria" w:eastAsia="Calibri"/>
          <w:sz w:val="20"/>
          <w:szCs w:val="20"/>
        </w:rPr>
        <w:t xml:space="preserve">person aged 55+ - </w:t>
      </w:r>
      <w:r w:rsidRPr="007D3762">
        <w:rPr>
          <w:rFonts w:ascii="Cambria" w:hAnsi="Cambria" w:eastAsia="Calibri"/>
          <w:sz w:val="20"/>
          <w:szCs w:val="20"/>
        </w:rPr>
        <w:t xml:space="preserve">3 points</w:t>
      </w:r>
    </w:p>
    <w:p>
      <w:pPr>
        <w:pStyle w:val="ListParagraph"/>
        <w:numPr>
          <w:ilvl w:val="0"/>
          <w:numId w:val="52"/>
        </w:numPr>
        <w:tabs>
          <w:tab w:val="left" w:pos="284"/>
          <w:tab w:val="center" w:pos="709"/>
        </w:tabs>
        <w:suppressAutoHyphens w:val="0"/>
        <w:spacing w:line="360" w:lineRule="auto"/>
        <w:rPr>
          <w:rFonts w:ascii="Cambria" w:hAnsi="Cambria" w:eastAsia="Calibri"/>
          <w:sz w:val="20"/>
          <w:szCs w:val="20"/>
        </w:rPr>
      </w:pPr>
      <w:r w:rsidRPr="007D3762">
        <w:rPr>
          <w:rFonts w:ascii="Cambria" w:hAnsi="Cambria" w:eastAsia="Calibri"/>
          <w:sz w:val="20"/>
          <w:szCs w:val="20"/>
        </w:rPr>
        <w:t xml:space="preserve">person with low qualifications (no more than secondary education) </w:t>
      </w:r>
      <w:r w:rsidRPr="007D3762">
        <w:rPr>
          <w:rFonts w:ascii="Cambria" w:hAnsi="Cambria" w:eastAsia="Calibri"/>
          <w:sz w:val="20"/>
          <w:szCs w:val="20"/>
        </w:rPr>
        <w:t xml:space="preserve">- </w:t>
      </w:r>
      <w:r>
        <w:rPr>
          <w:rFonts w:ascii="Cambria" w:hAnsi="Cambria" w:eastAsia="Calibri"/>
          <w:sz w:val="20"/>
          <w:szCs w:val="20"/>
        </w:rPr>
        <w:t xml:space="preserve">2</w:t>
      </w:r>
      <w:r w:rsidRPr="007D3762">
        <w:rPr>
          <w:rFonts w:ascii="Cambria" w:hAnsi="Cambria" w:eastAsia="Calibri"/>
          <w:sz w:val="20"/>
          <w:szCs w:val="20"/>
        </w:rPr>
        <w:t xml:space="preserve"> points </w:t>
      </w:r>
    </w:p>
    <w:p>
      <w:pPr>
        <w:pStyle w:val="ListParagraph"/>
        <w:numPr>
          <w:ilvl w:val="0"/>
          <w:numId w:val="52"/>
        </w:numPr>
        <w:tabs>
          <w:tab w:val="left" w:pos="284"/>
          <w:tab w:val="center" w:pos="709"/>
        </w:tabs>
        <w:suppressAutoHyphens w:val="0"/>
        <w:spacing w:line="360" w:lineRule="auto"/>
        <w:rPr>
          <w:rFonts w:ascii="Cambria" w:hAnsi="Cambria" w:eastAsia="Calibri"/>
          <w:sz w:val="20"/>
          <w:szCs w:val="20"/>
        </w:rPr>
      </w:pPr>
      <w:r w:rsidRPr="007D3762">
        <w:rPr>
          <w:rFonts w:ascii="Cambria" w:hAnsi="Cambria" w:eastAsia="Calibri"/>
          <w:sz w:val="20"/>
          <w:szCs w:val="20"/>
        </w:rPr>
        <w:t xml:space="preserve">person caring for a dependent person </w:t>
      </w:r>
      <w:r w:rsidRPr="007D3762">
        <w:rPr>
          <w:rFonts w:ascii="Cambria" w:hAnsi="Cambria" w:eastAsia="Calibri"/>
          <w:sz w:val="20"/>
          <w:szCs w:val="20"/>
        </w:rPr>
        <w:t xml:space="preserve">- </w:t>
      </w:r>
      <w:r w:rsidRPr="007D3762">
        <w:rPr>
          <w:rFonts w:ascii="Cambria" w:hAnsi="Cambria" w:eastAsia="Calibri"/>
          <w:sz w:val="20"/>
          <w:szCs w:val="20"/>
        </w:rPr>
        <w:t xml:space="preserve">2 points</w:t>
      </w:r>
    </w:p>
    <w:p>
      <w:pPr>
        <w:pStyle w:val="ListParagraph"/>
        <w:numPr>
          <w:ilvl w:val="0"/>
          <w:numId w:val="52"/>
        </w:numPr>
        <w:tabs>
          <w:tab w:val="left" w:pos="284"/>
          <w:tab w:val="center" w:pos="709"/>
        </w:tabs>
        <w:suppressAutoHyphens w:val="0"/>
        <w:spacing w:line="360" w:lineRule="auto"/>
        <w:rPr>
          <w:rFonts w:ascii="Cambria" w:hAnsi="Cambria" w:eastAsia="Calibri"/>
          <w:sz w:val="20"/>
          <w:szCs w:val="20"/>
        </w:rPr>
      </w:pPr>
      <w:r w:rsidRPr="007D3762">
        <w:rPr>
          <w:rFonts w:ascii="Cambria" w:hAnsi="Cambria" w:eastAsia="Calibri"/>
          <w:sz w:val="20"/>
          <w:szCs w:val="20"/>
        </w:rPr>
        <w:t xml:space="preserve">person with a disability </w:t>
      </w:r>
      <w:r>
        <w:rPr>
          <w:rFonts w:ascii="Cambria" w:hAnsi="Cambria" w:eastAsia="Calibri"/>
          <w:sz w:val="20"/>
          <w:szCs w:val="20"/>
        </w:rPr>
        <w:t xml:space="preserve">- </w:t>
      </w:r>
      <w:r w:rsidRPr="007D3762">
        <w:rPr>
          <w:rFonts w:ascii="Cambria" w:hAnsi="Cambria" w:eastAsia="Calibri"/>
          <w:sz w:val="20"/>
          <w:szCs w:val="20"/>
        </w:rPr>
        <w:t xml:space="preserve">3 points </w:t>
      </w:r>
      <w:r>
        <w:rPr>
          <w:rFonts w:ascii="Cambria" w:hAnsi="Cambria" w:eastAsia="Calibri"/>
          <w:sz w:val="20"/>
          <w:szCs w:val="20"/>
        </w:rPr>
        <w:t xml:space="preserve">- certificate </w:t>
      </w:r>
    </w:p>
    <w:p w:rsidR="001E3277" w:rsidP="001E3277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rPr>
          <w:rFonts w:ascii="Cambria" w:hAnsi="Cambria" w:eastAsia="Calibri"/>
          <w:sz w:val="20"/>
          <w:szCs w:val="20"/>
        </w:rPr>
      </w:pPr>
    </w:p>
    <w:p w:rsidR="002B3E6D" w:rsidP="003872D8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color w:val="FF0000"/>
          <w:sz w:val="20"/>
          <w:szCs w:val="20"/>
        </w:rPr>
      </w:pPr>
      <w:r>
        <w:rPr>
          <w:rFonts w:ascii="Cambria" w:hAnsi="Cambria" w:eastAsia="Calibri"/>
          <w:b/>
          <w:bCs/>
          <w:color w:val="FF0000"/>
          <w:sz w:val="20"/>
          <w:szCs w:val="20"/>
        </w:rPr>
        <w:br w:type="page"/>
      </w:r>
    </w:p>
    <w:p w:rsidR="002B3E6D" w:rsidP="003872D8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color w:val="FF0000"/>
          <w:sz w:val="20"/>
          <w:szCs w:val="20"/>
        </w:rPr>
      </w:pPr>
    </w:p>
    <w:p w:rsidR="002B3E6D" w:rsidP="003872D8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color w:val="FF0000"/>
          <w:sz w:val="20"/>
          <w:szCs w:val="20"/>
        </w:rPr>
      </w:pPr>
    </w:p>
    <w:p w:rsidR="002B3E6D" w:rsidP="003872D8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color w:val="FF0000"/>
          <w:sz w:val="20"/>
          <w:szCs w:val="20"/>
        </w:rPr>
      </w:pPr>
    </w:p>
    <w:p w:rsidR="002B3E6D" w:rsidP="003872D8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color w:val="FF0000"/>
          <w:sz w:val="20"/>
          <w:szCs w:val="20"/>
        </w:rPr>
      </w:pPr>
    </w:p>
    <w:p w:rsidR="002B3E6D" w:rsidP="003872D8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color w:val="FF0000"/>
          <w:sz w:val="20"/>
          <w:szCs w:val="20"/>
        </w:rPr>
      </w:pPr>
    </w:p>
    <w:p w:rsidR="002B3E6D" w:rsidP="003872D8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color w:val="FF0000"/>
          <w:sz w:val="20"/>
          <w:szCs w:val="20"/>
        </w:rPr>
      </w:pPr>
    </w:p>
    <w:p w:rsidR="002B3E6D" w:rsidP="003872D8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color w:val="FF0000"/>
          <w:sz w:val="20"/>
          <w:szCs w:val="20"/>
        </w:rPr>
      </w:pPr>
    </w:p>
    <w:p w:rsidR="002B3E6D" w:rsidP="003872D8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color w:val="FF0000"/>
          <w:sz w:val="20"/>
          <w:szCs w:val="20"/>
        </w:rPr>
      </w:pPr>
    </w:p>
    <w:p w:rsidR="002B3E6D" w:rsidP="003872D8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color w:val="FF0000"/>
          <w:sz w:val="20"/>
          <w:szCs w:val="20"/>
        </w:rPr>
      </w:pPr>
    </w:p>
    <w:p w:rsidR="002B3E6D" w:rsidP="003872D8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color w:val="FF0000"/>
          <w:sz w:val="20"/>
          <w:szCs w:val="20"/>
        </w:rPr>
      </w:pPr>
    </w:p>
    <w:p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sz w:val="20"/>
          <w:szCs w:val="20"/>
        </w:rPr>
      </w:pPr>
      <w:r w:rsidRPr="002B3E6D">
        <w:rPr>
          <w:rFonts w:ascii="Cambria" w:hAnsi="Cambria" w:eastAsia="Calibri"/>
          <w:b/>
          <w:bCs/>
          <w:sz w:val="20"/>
          <w:szCs w:val="20"/>
        </w:rPr>
        <w:t xml:space="preserve">Statement</w:t>
      </w:r>
    </w:p>
    <w:p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sz w:val="20"/>
          <w:szCs w:val="20"/>
        </w:rPr>
      </w:pPr>
      <w:r w:rsidRPr="002B3E6D">
        <w:rPr>
          <w:rFonts w:ascii="Cambria" w:hAnsi="Cambria" w:eastAsia="Calibri"/>
          <w:b/>
          <w:bCs/>
          <w:sz w:val="20"/>
          <w:szCs w:val="20"/>
        </w:rPr>
        <w:t xml:space="preserve">- residence</w:t>
      </w:r>
    </w:p>
    <w:p w:rsidRPr="002B3E6D" w:rsidR="003872D8" w:rsidP="003872D8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rPr>
          <w:rFonts w:ascii="Cambria" w:hAnsi="Cambria" w:eastAsia="Calibri"/>
          <w:sz w:val="20"/>
          <w:szCs w:val="20"/>
        </w:rPr>
      </w:pPr>
    </w:p>
    <w:p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  <w:r w:rsidRPr="002B3E6D">
        <w:rPr>
          <w:rFonts w:ascii="Cambria" w:hAnsi="Cambria" w:eastAsia="Calibri"/>
          <w:sz w:val="20"/>
          <w:szCs w:val="20"/>
        </w:rPr>
        <w:t xml:space="preserve">I declare that I live in the Warmińsko-Mazurskie Voivodeship. I am aware of </w:t>
      </w:r>
      <w:r w:rsidRPr="002B3E6D">
        <w:rPr>
          <w:rFonts w:ascii="Cambria" w:hAnsi="Cambria" w:eastAsia="Calibri"/>
          <w:sz w:val="20"/>
          <w:szCs w:val="20"/>
        </w:rPr>
        <w:t xml:space="preserve">the criminal liability for making false statements.</w:t>
      </w:r>
    </w:p>
    <w:p w:rsidRPr="002B3E6D" w:rsidR="003872D8" w:rsidP="003872D8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Pr="002B3E6D" w:rsidR="003872D8" w:rsidP="003872D8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Pr="002B3E6D" w:rsidR="003872D8" w:rsidP="003872D8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  <w:r w:rsidRPr="002B3E6D">
        <w:rPr>
          <w:rFonts w:ascii="Cambria" w:hAnsi="Cambria" w:eastAsia="Calibri"/>
          <w:sz w:val="20"/>
          <w:szCs w:val="20"/>
        </w:rPr>
        <w:t xml:space="preserve">................................                                                                                          ..................................................</w:t>
      </w:r>
    </w:p>
    <w:p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  <w:r w:rsidRPr="002B3E6D">
        <w:rPr>
          <w:rFonts w:ascii="Cambria" w:hAnsi="Cambria" w:eastAsia="Calibri"/>
          <w:sz w:val="20"/>
          <w:szCs w:val="20"/>
        </w:rPr>
        <w:t xml:space="preserve">Place, date </w:t>
      </w:r>
      <w:r w:rsidRPr="002B3E6D">
        <w:rPr>
          <w:rFonts w:ascii="Cambria" w:hAnsi="Cambria" w:eastAsia="Calibri"/>
          <w:sz w:val="20"/>
          <w:szCs w:val="20"/>
        </w:rPr>
        <w:t xml:space="preserve">Signature of participant</w:t>
      </w:r>
    </w:p>
    <w:p w:rsidRPr="00331122" w:rsidR="003872D8" w:rsidP="001E3277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rPr>
          <w:rFonts w:ascii="Cambria" w:hAnsi="Cambria" w:eastAsia="Calibri"/>
          <w:color w:val="FF0000"/>
          <w:sz w:val="20"/>
          <w:szCs w:val="20"/>
        </w:rPr>
      </w:pPr>
    </w:p>
    <w:p w:rsidR="002B3E6D" w:rsidP="001E3277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sz w:val="20"/>
          <w:szCs w:val="20"/>
        </w:rPr>
      </w:pPr>
      <w:r w:rsidR="003872D8">
        <w:rPr>
          <w:rFonts w:ascii="Cambria" w:hAnsi="Cambria" w:eastAsia="Calibri"/>
          <w:b/>
          <w:bCs/>
          <w:sz w:val="20"/>
          <w:szCs w:val="20"/>
        </w:rPr>
        <w:br w:type="page"/>
      </w:r>
    </w:p>
    <w:p w:rsidR="002B3E6D" w:rsidP="001E3277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sz w:val="20"/>
          <w:szCs w:val="20"/>
        </w:rPr>
      </w:pPr>
    </w:p>
    <w:p w:rsidR="002B3E6D" w:rsidP="001E3277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sz w:val="20"/>
          <w:szCs w:val="20"/>
        </w:rPr>
      </w:pPr>
    </w:p>
    <w:p w:rsidR="002B3E6D" w:rsidP="001E3277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sz w:val="20"/>
          <w:szCs w:val="20"/>
        </w:rPr>
      </w:pPr>
    </w:p>
    <w:p w:rsidR="002B3E6D" w:rsidP="001E3277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sz w:val="20"/>
          <w:szCs w:val="20"/>
        </w:rPr>
      </w:pPr>
    </w:p>
    <w:p w:rsidR="002B3E6D" w:rsidP="001E3277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sz w:val="20"/>
          <w:szCs w:val="20"/>
        </w:rPr>
      </w:pPr>
    </w:p>
    <w:p w:rsidR="002B3E6D" w:rsidP="001E3277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sz w:val="20"/>
          <w:szCs w:val="20"/>
        </w:rPr>
      </w:pPr>
    </w:p>
    <w:p w:rsidR="002B3E6D" w:rsidP="001E3277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sz w:val="20"/>
          <w:szCs w:val="20"/>
        </w:rPr>
      </w:pPr>
    </w:p>
    <w:p w:rsidR="002B3E6D" w:rsidP="001E3277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sz w:val="20"/>
          <w:szCs w:val="20"/>
        </w:rPr>
      </w:pPr>
    </w:p>
    <w:p w:rsidR="002B3E6D" w:rsidP="001E3277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sz w:val="20"/>
          <w:szCs w:val="20"/>
        </w:rPr>
      </w:pPr>
    </w:p>
    <w:p w:rsidR="002B3E6D" w:rsidP="001E3277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sz w:val="20"/>
          <w:szCs w:val="20"/>
        </w:rPr>
      </w:pPr>
    </w:p>
    <w:p w:rsidR="002B3E6D" w:rsidP="001E3277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sz w:val="20"/>
          <w:szCs w:val="20"/>
        </w:rPr>
      </w:pPr>
    </w:p>
    <w:p w:rsidR="002B3E6D" w:rsidP="001E3277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sz w:val="20"/>
          <w:szCs w:val="20"/>
        </w:rPr>
      </w:pPr>
    </w:p>
    <w:p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sz w:val="20"/>
          <w:szCs w:val="20"/>
        </w:rPr>
      </w:pPr>
      <w:r w:rsidRPr="001E3277">
        <w:rPr>
          <w:rFonts w:ascii="Cambria" w:hAnsi="Cambria" w:eastAsia="Calibri"/>
          <w:b/>
          <w:bCs/>
          <w:sz w:val="20"/>
          <w:szCs w:val="20"/>
        </w:rPr>
        <w:t xml:space="preserve">Statement</w:t>
      </w:r>
    </w:p>
    <w:p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sz w:val="20"/>
          <w:szCs w:val="20"/>
        </w:rPr>
      </w:pPr>
      <w:r w:rsidRPr="001E3277">
        <w:rPr>
          <w:rFonts w:ascii="Cambria" w:hAnsi="Cambria" w:eastAsia="Calibri"/>
          <w:b/>
          <w:bCs/>
          <w:sz w:val="20"/>
          <w:szCs w:val="20"/>
        </w:rPr>
        <w:t xml:space="preserve">- unemployed </w:t>
      </w:r>
      <w:r>
        <w:rPr>
          <w:rFonts w:ascii="Cambria" w:hAnsi="Cambria" w:eastAsia="Calibri"/>
          <w:b/>
          <w:bCs/>
          <w:sz w:val="20"/>
          <w:szCs w:val="20"/>
        </w:rPr>
        <w:t xml:space="preserve">person</w:t>
      </w:r>
    </w:p>
    <w:p w:rsidR="001E3277" w:rsidP="001E3277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rPr>
          <w:rFonts w:ascii="Cambria" w:hAnsi="Cambria" w:eastAsia="Calibri"/>
          <w:sz w:val="20"/>
          <w:szCs w:val="20"/>
        </w:rPr>
      </w:pPr>
    </w:p>
    <w:p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  <w:r w:rsidRPr="002B3E6D" w:rsidR="001E3277">
        <w:rPr>
          <w:rFonts w:ascii="Cambria" w:hAnsi="Cambria" w:eastAsia="Calibri"/>
          <w:sz w:val="20"/>
          <w:szCs w:val="20"/>
        </w:rPr>
        <w:t xml:space="preserve">I declare </w:t>
      </w:r>
      <w:r w:rsidRPr="002B3E6D" w:rsidR="001E3277">
        <w:rPr>
          <w:rFonts w:ascii="Cambria" w:hAnsi="Cambria" w:eastAsia="Calibri"/>
          <w:sz w:val="20"/>
          <w:szCs w:val="20"/>
        </w:rPr>
        <w:t xml:space="preserve">that </w:t>
      </w:r>
      <w:r w:rsidRPr="002B3E6D" w:rsidR="001E3277">
        <w:rPr>
          <w:rFonts w:ascii="Cambria" w:hAnsi="Cambria" w:eastAsia="Calibri"/>
          <w:sz w:val="20"/>
          <w:szCs w:val="20"/>
        </w:rPr>
        <w:t xml:space="preserve">I intend </w:t>
      </w:r>
      <w:r w:rsidRPr="002B3E6D" w:rsidR="001E3277">
        <w:rPr>
          <w:rFonts w:ascii="Cambria" w:hAnsi="Cambria" w:eastAsia="Calibri"/>
          <w:sz w:val="20"/>
          <w:szCs w:val="20"/>
        </w:rPr>
        <w:t xml:space="preserve">to </w:t>
      </w:r>
      <w:r w:rsidRPr="002B3E6D" w:rsidR="001E3277">
        <w:rPr>
          <w:rFonts w:ascii="Cambria" w:hAnsi="Cambria" w:eastAsia="Calibri"/>
          <w:sz w:val="20"/>
          <w:szCs w:val="20"/>
        </w:rPr>
        <w:t xml:space="preserve">take up </w:t>
      </w:r>
      <w:r w:rsidRPr="002B3E6D" w:rsidR="001E3277">
        <w:rPr>
          <w:rFonts w:ascii="Cambria" w:hAnsi="Cambria" w:eastAsia="Calibri"/>
          <w:sz w:val="20"/>
          <w:szCs w:val="20"/>
        </w:rPr>
        <w:t xml:space="preserve">employment </w:t>
      </w:r>
      <w:r w:rsidRPr="002B3E6D" w:rsidR="001E3277">
        <w:rPr>
          <w:rFonts w:ascii="Cambria" w:hAnsi="Cambria" w:eastAsia="Calibri"/>
          <w:sz w:val="20"/>
          <w:szCs w:val="20"/>
        </w:rPr>
        <w:t xml:space="preserve">in the </w:t>
      </w:r>
      <w:r w:rsidRPr="002B3E6D" w:rsidR="001E3277">
        <w:rPr>
          <w:rFonts w:ascii="Cambria" w:hAnsi="Cambria" w:eastAsia="Calibri"/>
          <w:sz w:val="20"/>
          <w:szCs w:val="20"/>
        </w:rPr>
        <w:t xml:space="preserve">Warmińsko-Mazurskie </w:t>
      </w:r>
      <w:r w:rsidRPr="002B3E6D" w:rsidR="001E3277">
        <w:rPr>
          <w:rFonts w:ascii="Cambria" w:hAnsi="Cambria" w:eastAsia="Calibri"/>
          <w:sz w:val="20"/>
          <w:szCs w:val="20"/>
        </w:rPr>
        <w:t xml:space="preserve">Voivodeship</w:t>
      </w:r>
      <w:r w:rsidRPr="002B3E6D" w:rsidR="001E3277">
        <w:rPr>
          <w:rFonts w:ascii="Cambria" w:hAnsi="Cambria" w:eastAsia="Calibri"/>
          <w:sz w:val="20"/>
          <w:szCs w:val="20"/>
        </w:rPr>
        <w:t xml:space="preserve">. </w:t>
      </w:r>
      <w:r w:rsidRPr="002B3E6D">
        <w:rPr>
          <w:rFonts w:ascii="Cambria" w:hAnsi="Cambria" w:eastAsia="Calibri"/>
          <w:sz w:val="20"/>
          <w:szCs w:val="20"/>
        </w:rPr>
        <w:t xml:space="preserve">I am aware of the criminal liability for making false statements.</w:t>
      </w:r>
    </w:p>
    <w:p w:rsidR="001E3277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="001E3277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="001E3277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="001E3277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  <w:r>
        <w:rPr>
          <w:rFonts w:ascii="Cambria" w:hAnsi="Cambria" w:eastAsia="Calibri"/>
          <w:sz w:val="20"/>
          <w:szCs w:val="20"/>
        </w:rPr>
        <w:t xml:space="preserve">................................                                                                                          ..................................................</w:t>
      </w:r>
    </w:p>
    <w:p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  <w:r>
        <w:rPr>
          <w:rFonts w:ascii="Cambria" w:hAnsi="Cambria" w:eastAsia="Calibri"/>
          <w:sz w:val="20"/>
          <w:szCs w:val="20"/>
        </w:rPr>
        <w:t xml:space="preserve">Place, date Signature of participant</w:t>
      </w:r>
    </w:p>
    <w:p w:rsidR="001E3277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="001E3277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  <w:r w:rsidRPr="007D3762">
        <w:rPr>
          <w:rFonts w:ascii="Cambria" w:hAnsi="Cambria" w:eastAsia="Calibri"/>
          <w:sz w:val="20"/>
          <w:szCs w:val="20"/>
        </w:rPr>
        <w:t xml:space="preserve"> </w:t>
      </w:r>
    </w:p>
    <w:p w:rsidR="001E3277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="001E3277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="001E3277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Pr="007D3762" w:rsidR="001E3277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  <w:r>
        <w:rPr>
          <w:rFonts w:ascii="Cambria" w:hAnsi="Cambria" w:eastAsia="Calibri"/>
          <w:sz w:val="20"/>
          <w:szCs w:val="20"/>
        </w:rPr>
        <w:br w:type="page"/>
      </w:r>
    </w:p>
    <w:p w:rsidR="001E3277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="001E3277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="001E3277" w:rsidP="001E3277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rPr>
          <w:rFonts w:ascii="Cambria" w:hAnsi="Cambria" w:eastAsia="Calibri"/>
          <w:sz w:val="20"/>
          <w:szCs w:val="20"/>
        </w:rPr>
      </w:pPr>
    </w:p>
    <w:p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sz w:val="20"/>
          <w:szCs w:val="20"/>
        </w:rPr>
      </w:pPr>
      <w:r w:rsidRPr="001E3277">
        <w:rPr>
          <w:rFonts w:ascii="Cambria" w:hAnsi="Cambria" w:eastAsia="Calibri"/>
          <w:b/>
          <w:bCs/>
          <w:sz w:val="20"/>
          <w:szCs w:val="20"/>
        </w:rPr>
        <w:t xml:space="preserve">Statement</w:t>
      </w:r>
    </w:p>
    <w:p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jc w:val="center"/>
        <w:rPr>
          <w:rFonts w:ascii="Cambria" w:hAnsi="Cambria" w:eastAsia="Calibri"/>
          <w:b/>
          <w:bCs/>
          <w:sz w:val="20"/>
          <w:szCs w:val="20"/>
        </w:rPr>
      </w:pPr>
      <w:r>
        <w:rPr>
          <w:rFonts w:ascii="Cambria" w:hAnsi="Cambria" w:eastAsia="Calibri"/>
          <w:b/>
          <w:bCs/>
          <w:sz w:val="20"/>
          <w:szCs w:val="20"/>
        </w:rPr>
        <w:t xml:space="preserve">- worker</w:t>
      </w:r>
    </w:p>
    <w:p w:rsidR="001E3277" w:rsidP="001E3277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rPr>
          <w:rFonts w:ascii="Cambria" w:hAnsi="Cambria" w:eastAsia="Calibri"/>
          <w:sz w:val="20"/>
          <w:szCs w:val="20"/>
        </w:rPr>
      </w:pPr>
    </w:p>
    <w:p>
      <w:pPr>
        <w:pStyle w:val="ListParagraph"/>
        <w:tabs>
          <w:tab w:val="left" w:pos="284"/>
          <w:tab w:val="center" w:pos="7200"/>
        </w:tabs>
        <w:spacing w:line="360" w:lineRule="auto"/>
        <w:jc w:val="both"/>
        <w:rPr>
          <w:rFonts w:ascii="Cambria" w:hAnsi="Cambria" w:eastAsia="Calibri"/>
          <w:sz w:val="20"/>
          <w:szCs w:val="20"/>
        </w:rPr>
      </w:pPr>
      <w:r w:rsidRPr="007D3762" w:rsidR="001E3277">
        <w:rPr>
          <w:rFonts w:ascii="Cambria" w:hAnsi="Cambria" w:eastAsia="Calibri"/>
          <w:sz w:val="20"/>
          <w:szCs w:val="20"/>
        </w:rPr>
        <w:t xml:space="preserve">I declare </w:t>
      </w:r>
      <w:r w:rsidR="001E3277">
        <w:rPr>
          <w:rFonts w:ascii="Cambria" w:hAnsi="Cambria" w:eastAsia="Calibri"/>
          <w:sz w:val="20"/>
          <w:szCs w:val="20"/>
        </w:rPr>
        <w:t xml:space="preserve">that </w:t>
      </w:r>
      <w:r w:rsidRPr="007D3762" w:rsidR="001E3277">
        <w:rPr>
          <w:rFonts w:ascii="Cambria" w:hAnsi="Cambria" w:eastAsia="Calibri"/>
          <w:sz w:val="20"/>
          <w:szCs w:val="20"/>
        </w:rPr>
        <w:t xml:space="preserve">I intend </w:t>
      </w:r>
      <w:r w:rsidR="001E3277">
        <w:rPr>
          <w:rFonts w:ascii="Cambria" w:hAnsi="Cambria" w:eastAsia="Calibri"/>
          <w:sz w:val="20"/>
          <w:szCs w:val="20"/>
        </w:rPr>
        <w:t xml:space="preserve">to </w:t>
      </w:r>
      <w:r w:rsidR="001E3277">
        <w:rPr>
          <w:rFonts w:ascii="Cambria" w:hAnsi="Cambria" w:eastAsia="Calibri"/>
          <w:sz w:val="20"/>
          <w:szCs w:val="20"/>
        </w:rPr>
        <w:t xml:space="preserve">continue </w:t>
      </w:r>
      <w:r w:rsidRPr="007D3762" w:rsidR="001E3277">
        <w:rPr>
          <w:rFonts w:ascii="Cambria" w:hAnsi="Cambria" w:eastAsia="Calibri"/>
          <w:sz w:val="20"/>
          <w:szCs w:val="20"/>
        </w:rPr>
        <w:t xml:space="preserve">my </w:t>
      </w:r>
      <w:r w:rsidR="001E3277">
        <w:rPr>
          <w:rFonts w:ascii="Cambria" w:hAnsi="Cambria" w:eastAsia="Calibri"/>
          <w:sz w:val="20"/>
          <w:szCs w:val="20"/>
        </w:rPr>
        <w:t xml:space="preserve">employment </w:t>
      </w:r>
      <w:r w:rsidRPr="007D3762" w:rsidR="001E3277">
        <w:rPr>
          <w:rFonts w:ascii="Cambria" w:hAnsi="Cambria" w:eastAsia="Calibri"/>
          <w:sz w:val="20"/>
          <w:szCs w:val="20"/>
        </w:rPr>
        <w:t xml:space="preserve">in the </w:t>
      </w:r>
      <w:r w:rsidRPr="007D3762" w:rsidR="001E3277">
        <w:rPr>
          <w:rFonts w:ascii="Cambria" w:hAnsi="Cambria" w:eastAsia="Calibri"/>
          <w:sz w:val="20"/>
          <w:szCs w:val="20"/>
        </w:rPr>
        <w:t xml:space="preserve">Warmińsko-Mazurskie </w:t>
      </w:r>
      <w:r w:rsidR="001E3277">
        <w:rPr>
          <w:rFonts w:ascii="Cambria" w:hAnsi="Cambria" w:eastAsia="Calibri"/>
          <w:sz w:val="20"/>
          <w:szCs w:val="20"/>
        </w:rPr>
        <w:t xml:space="preserve">Voivodeship</w:t>
      </w:r>
      <w:r w:rsidR="001E3277">
        <w:rPr>
          <w:rFonts w:ascii="Cambria" w:hAnsi="Cambria" w:eastAsia="Calibri"/>
          <w:sz w:val="20"/>
          <w:szCs w:val="20"/>
        </w:rPr>
        <w:t xml:space="preserve">. </w:t>
      </w:r>
      <w:r w:rsidRPr="002B3E6D">
        <w:rPr>
          <w:rFonts w:ascii="Cambria" w:hAnsi="Cambria" w:eastAsia="Calibri"/>
          <w:sz w:val="20"/>
          <w:szCs w:val="20"/>
        </w:rPr>
        <w:t xml:space="preserve">I am aware of the criminal liability for making false statements.</w:t>
      </w:r>
    </w:p>
    <w:p>
      <w:pPr>
        <w:pStyle w:val="ListParagraph"/>
        <w:tabs>
          <w:tab w:val="left" w:pos="284"/>
          <w:tab w:val="center" w:pos="7200"/>
        </w:tabs>
        <w:spacing w:line="360" w:lineRule="auto"/>
        <w:jc w:val="both"/>
        <w:rPr>
          <w:rFonts w:ascii="Cambria" w:hAnsi="Cambria" w:eastAsia="Calibri"/>
          <w:sz w:val="20"/>
          <w:szCs w:val="20"/>
        </w:rPr>
      </w:pPr>
      <w:r>
        <w:rPr>
          <w:rFonts w:ascii="Cambria" w:hAnsi="Cambria" w:eastAsia="Calibri"/>
          <w:sz w:val="20"/>
          <w:szCs w:val="20"/>
        </w:rPr>
        <w:t xml:space="preserve">I attach a certificate from the employer confirming employment in the Warmian-Masurian Voivodeship. </w:t>
      </w:r>
    </w:p>
    <w:p w:rsidR="001E3277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="001E3277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="001E3277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  <w:r>
        <w:rPr>
          <w:rFonts w:ascii="Cambria" w:hAnsi="Cambria" w:eastAsia="Calibri"/>
          <w:sz w:val="20"/>
          <w:szCs w:val="20"/>
        </w:rPr>
        <w:t xml:space="preserve">................................                                                                                          ..................................................</w:t>
      </w:r>
    </w:p>
    <w:p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  <w:r>
        <w:rPr>
          <w:rFonts w:ascii="Cambria" w:hAnsi="Cambria" w:eastAsia="Calibri"/>
          <w:sz w:val="20"/>
          <w:szCs w:val="20"/>
        </w:rPr>
        <w:t xml:space="preserve">Place, date Signature of participant</w:t>
      </w:r>
    </w:p>
    <w:p w:rsidR="001E3277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="001E3277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="001E3277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="001E3277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="002B3E6D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="002B3E6D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="002B3E6D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="002B3E6D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="002B3E6D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 w:rsidR="002B3E6D" w:rsidP="001E3277"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</w:p>
    <w:p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  <w:r>
        <w:rPr>
          <w:rFonts w:ascii="Cambria" w:hAnsi="Cambria" w:eastAsia="Calibri"/>
          <w:sz w:val="20"/>
          <w:szCs w:val="20"/>
        </w:rPr>
        <w:t xml:space="preserve">Annex: </w:t>
      </w:r>
    </w:p>
    <w:p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  <w:r w:rsidRPr="007D3762">
        <w:rPr>
          <w:rFonts w:ascii="Cambria" w:hAnsi="Cambria" w:eastAsia="Calibri"/>
          <w:sz w:val="20"/>
          <w:szCs w:val="20"/>
        </w:rPr>
        <w:t xml:space="preserve">Certificate from an employer confirming employment in the </w:t>
      </w:r>
      <w:r>
        <w:rPr>
          <w:rFonts w:ascii="Cambria" w:hAnsi="Cambria" w:eastAsia="Calibri"/>
          <w:sz w:val="20"/>
          <w:szCs w:val="20"/>
        </w:rPr>
        <w:t xml:space="preserve">Warmińsko-Mazurskie </w:t>
      </w:r>
      <w:r>
        <w:rPr>
          <w:rFonts w:ascii="Cambria" w:hAnsi="Cambria" w:eastAsia="Calibri"/>
          <w:sz w:val="20"/>
          <w:szCs w:val="20"/>
        </w:rPr>
        <w:t xml:space="preserve">Voivodeship</w:t>
      </w:r>
    </w:p>
    <w:p>
      <w:pPr>
        <w:pStyle w:val="ListParagraph"/>
        <w:tabs>
          <w:tab w:val="left" w:pos="284"/>
          <w:tab w:val="center" w:pos="7200"/>
        </w:tabs>
        <w:spacing w:line="360" w:lineRule="auto"/>
        <w:rPr>
          <w:rFonts w:ascii="Cambria" w:hAnsi="Cambria" w:eastAsia="Calibri"/>
          <w:sz w:val="20"/>
          <w:szCs w:val="20"/>
        </w:rPr>
      </w:pPr>
      <w:r w:rsidRPr="007D3762">
        <w:rPr>
          <w:rFonts w:ascii="Cambria" w:hAnsi="Cambria" w:eastAsia="Calibri"/>
          <w:sz w:val="20"/>
          <w:szCs w:val="20"/>
        </w:rPr>
        <w:t xml:space="preserve">-</w:t>
      </w:r>
    </w:p>
    <w:p w:rsidR="001E3277" w:rsidP="001E3277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rPr>
          <w:rFonts w:ascii="Cambria" w:hAnsi="Cambria" w:eastAsia="Calibri"/>
          <w:sz w:val="20"/>
          <w:szCs w:val="20"/>
        </w:rPr>
      </w:pPr>
    </w:p>
    <w:p w:rsidR="001E3277" w:rsidP="001E3277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rPr>
          <w:rFonts w:ascii="Cambria" w:hAnsi="Cambria" w:eastAsia="Calibri"/>
          <w:sz w:val="20"/>
          <w:szCs w:val="20"/>
        </w:rPr>
      </w:pPr>
    </w:p>
    <w:p w:rsidRPr="007D3762" w:rsidR="001E3277" w:rsidP="001E3277">
      <w:pPr>
        <w:pStyle w:val="ListParagraph"/>
        <w:tabs>
          <w:tab w:val="left" w:pos="284"/>
          <w:tab w:val="center" w:pos="709"/>
        </w:tabs>
        <w:suppressAutoHyphens w:val="0"/>
        <w:spacing w:line="360" w:lineRule="auto"/>
        <w:ind w:start="0"/>
        <w:rPr>
          <w:rFonts w:ascii="Cambria" w:hAnsi="Cambria" w:eastAsia="Calibri"/>
          <w:sz w:val="20"/>
          <w:szCs w:val="20"/>
        </w:rPr>
      </w:pPr>
    </w:p>
    <w:p w:rsidRPr="00D13DFF" w:rsidR="00D13DFF" w:rsidP="00310DE1">
      <w:pPr>
        <w:ind w:start="720"/>
        <w:rPr>
          <w:rFonts w:ascii="Cambria" w:hAnsi="Cambria"/>
          <w:b/>
          <w:bCs/>
          <w:sz w:val="20"/>
          <w:szCs w:val="20"/>
        </w:rPr>
      </w:pPr>
    </w:p>
    <w:p w:rsidRPr="007D3762" w:rsidR="00D13DFF" w:rsidP="00310DE1">
      <w:pPr>
        <w:ind w:start="720"/>
        <w:rPr>
          <w:rFonts w:ascii="Cambria" w:hAnsi="Cambria"/>
          <w:sz w:val="20"/>
          <w:szCs w:val="20"/>
        </w:rPr>
      </w:pPr>
    </w:p>
    <w:sectPr w:rsidSect="00182200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1549" w:right="1418" w:bottom="1418" w:left="1418" w:header="709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24AB7BB-82BA-4921-888D-77A8E2088EC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3F638A26-D644-4EAF-A7A0-8A0BD8C6CC5C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DE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00B" w:rsidP="003C300B">
    <w:pPr>
      <w:pStyle w:val="Footer"/>
      <w:tabs>
        <w:tab w:val="clear" w:pos="9072"/>
        <w:tab w:val="right" w:pos="10065"/>
      </w:tabs>
      <w:ind w:start="-567" w:end="-426"/>
      <w:rPr>
        <w:sz w:val="18"/>
        <w:szCs w:val="18"/>
      </w:rPr>
    </w:pPr>
    <w:r>
      <w:rPr>
        <w:noProof/>
      </w:rPr>
      <w:pict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Obraz 1796415917" style="width:504.72pt;height:59.37pt;visibility:visible" o:spid="_x0000_i2055" filled="f" stroked="f" type="#_x0000_t75">
          <v:imagedata o:title="" r:id="rId1"/>
          <o:lock v:ext="edit" aspectratio="t"/>
        </v:shape>
      </w:pict>
    </w:r>
  </w:p>
  <w:p>
    <w:pPr>
      <w:pStyle w:val="Footer"/>
      <w:tabs>
        <w:tab w:val="clear" w:pos="9072"/>
        <w:tab w:val="right" w:pos="10065"/>
      </w:tabs>
      <w:ind w:start="-567" w:end="-426"/>
      <w:jc w:val="center"/>
      <w:rPr>
        <w:rFonts w:ascii="Cambria" w:hAnsi="Cambria"/>
        <w:sz w:val="28"/>
        <w:szCs w:val="28"/>
      </w:rPr>
    </w:pPr>
    <w:r w:rsidRPr="005A37B9" w:rsidR="003C300B">
      <w:rPr>
        <w:rFonts w:ascii="Cambria" w:hAnsi="Cambria"/>
        <w:sz w:val="16"/>
        <w:szCs w:val="16"/>
      </w:rPr>
      <w:t xml:space="preserve">The '</w:t>
    </w:r>
    <w:r w:rsidRPr="005A37B9" w:rsidR="005A37B9">
      <w:rPr>
        <w:rFonts w:ascii="Cambria" w:hAnsi="Cambria"/>
        <w:sz w:val="16"/>
        <w:szCs w:val="16"/>
      </w:rPr>
      <w:t xml:space="preserve">Creators of Change</w:t>
    </w:r>
    <w:r w:rsidRPr="005A37B9" w:rsidR="003C300B">
      <w:rPr>
        <w:rFonts w:ascii="Cambria" w:hAnsi="Cambria"/>
        <w:sz w:val="16"/>
        <w:szCs w:val="16"/>
      </w:rPr>
      <w:t xml:space="preserve">' </w:t>
    </w:r>
    <w:r w:rsidRPr="005A37B9" w:rsidR="003C300B">
      <w:rPr>
        <w:rFonts w:ascii="Cambria" w:hAnsi="Cambria"/>
        <w:sz w:val="16"/>
        <w:szCs w:val="16"/>
      </w:rPr>
      <w:t xml:space="preserve">project </w:t>
    </w:r>
    <w:r w:rsidRPr="005A37B9" w:rsidR="003C300B">
      <w:rPr>
        <w:rFonts w:ascii="Cambria" w:hAnsi="Cambria"/>
        <w:sz w:val="16"/>
        <w:szCs w:val="16"/>
      </w:rPr>
      <w:t xml:space="preserve">is implemented by the Federation of Social Organisations of the Warmińsko-Mazurskie Voivodeship FOSA in partnership with the Two Wings </w:t>
    </w:r>
    <w:r w:rsidRPr="005A37B9" w:rsidR="005A37B9">
      <w:rPr>
        <w:rFonts w:ascii="Cambria" w:hAnsi="Cambria"/>
        <w:sz w:val="16"/>
        <w:szCs w:val="16"/>
      </w:rPr>
      <w:t xml:space="preserve">UA </w:t>
    </w:r>
    <w:r w:rsidRPr="005A37B9" w:rsidR="003C300B">
      <w:rPr>
        <w:rFonts w:ascii="Cambria" w:hAnsi="Cambria"/>
        <w:sz w:val="16"/>
        <w:szCs w:val="16"/>
      </w:rPr>
      <w:t xml:space="preserve">Foundation </w:t>
    </w:r>
    <w:r w:rsidRPr="005A37B9" w:rsidR="005A37B9">
      <w:rPr>
        <w:rFonts w:ascii="Cambria" w:hAnsi="Cambria"/>
        <w:sz w:val="16"/>
        <w:szCs w:val="16"/>
      </w:rPr>
      <w:t xml:space="preserve">and Techpal Sp. z o.o. </w:t>
    </w:r>
    <w:r w:rsidRPr="005A37B9" w:rsidR="003C300B">
      <w:rPr>
        <w:rFonts w:ascii="Cambria" w:hAnsi="Cambria"/>
        <w:sz w:val="16"/>
        <w:szCs w:val="16"/>
      </w:rPr>
      <w:t xml:space="preserve">and is co-financed </w:t>
    </w:r>
    <w:r w:rsidRPr="005A37B9" w:rsidR="003C300B">
      <w:rPr>
        <w:rFonts w:ascii="Cambria" w:hAnsi="Cambria"/>
        <w:sz w:val="16"/>
        <w:szCs w:val="16"/>
      </w:rPr>
      <w:t xml:space="preserve">by the </w:t>
    </w:r>
    <w:r w:rsidRPr="005A37B9" w:rsidR="003C300B">
      <w:rPr>
        <w:rFonts w:ascii="Cambria" w:hAnsi="Cambria"/>
        <w:sz w:val="16"/>
        <w:szCs w:val="16"/>
      </w:rPr>
      <w:t xml:space="preserve">European Union under the European Social Fund </w:t>
    </w:r>
    <w:r w:rsidRPr="005A37B9" w:rsidR="005A37B9">
      <w:rPr>
        <w:rFonts w:ascii="Cambria" w:hAnsi="Cambria"/>
        <w:sz w:val="16"/>
        <w:szCs w:val="16"/>
      </w:rPr>
      <w:t xml:space="preserve">Plus.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DE1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DE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D06305" w:rsidR="008038B9" w:rsidP="00161F2D">
    <w:pPr>
      <w:pStyle w:val="Footer"/>
      <w:tabs>
        <w:tab w:val="clear" w:pos="4536"/>
        <w:tab w:val="clear" w:pos="9072"/>
      </w:tabs>
      <w:rPr>
        <w:rFonts w:ascii="Cambria" w:hAnsi="Cambria"/>
        <w:sz w:val="16"/>
        <w:szCs w:val="16"/>
      </w:rPr>
    </w:pPr>
    <w:r>
      <w:rPr>
        <w:noProof/>
      </w:rPr>
      <w:pict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s2049" style="width:72.4pt;height:18.55pt;margin-top:5.4pt;margin-left:183.5pt;position:absolute;z-index:-251656192" alt="Techpal Olsztyn - Nowa Era Szkoleń" wrapcoords="4231 0 -223 1728 -223 3456 445 16416 6680 20736 9798 20736 21600 20736 21600 3456 19596 1728 6680 0 4231 0" stroked="f" type="#_x0000_t75">
          <v:imagedata o:title="" r:id="rId1" r:href="rId2"/>
          <w10:wrap type="tight"/>
        </v:shape>
      </w:pict>
    </w:r>
    <w:r>
      <w:rPr>
        <w:noProof/>
      </w:rPr>
      <w:pict>
        <v:shape id="_x0000_s2050" style="width:36.85pt;height:48.15pt;margin-top:-12.8pt;margin-left:94.25pt;position:absolute;z-index:-251657216" stroked="f" type="#_x0000_t75">
          <v:imagedata o:title="" r:id="rId3"/>
        </v:shape>
      </w:pict>
    </w:r>
    <w:r>
      <w:rPr>
        <w:noProof/>
      </w:rPr>
      <w:pict>
        <v:shape id="_x0000_s2051" style="width:55.65pt;height:55.65pt;margin-top:-14.45pt;margin-left:6.2pt;position:absolute;z-index:-251658240" stroked="f" type="#_x0000_t75">
          <v:imagedata o:title="" r:id="rId4" r:href="rId5"/>
        </v:shape>
      </w:pict>
    </w:r>
    <w:r w:rsidR="00161F2D">
      <w:rPr>
        <w:rFonts w:ascii="Cambria" w:hAnsi="Cambria"/>
        <w:sz w:val="16"/>
        <w:szCs w:val="16"/>
      </w:rPr>
      <w:tab/>
      <w:tab/>
    </w:r>
  </w:p>
  <w:p w:rsidRPr="002713EF" w:rsidR="002713EF" w:rsidP="002713EF">
    <w:pPr>
      <w:suppressAutoHyphens w:val="0"/>
      <w:spacing w:before="100" w:beforeAutospacing="1" w:after="100" w:afterAutospacing="1"/>
      <w:rPr>
        <w:lang w:eastAsia="pl-PL"/>
      </w:rPr>
    </w:pPr>
    <w:r>
      <w:rPr>
        <w:lang w:eastAsia="pl-PL"/>
      </w:rPr>
      <w:pict>
        <v:shape id="_x0000_i2052" style="width:664.42pt;height:664.42pt" stroked="f" type="#_x0000_t75">
          <v:imagedata o:title="FOSa_20_lat_kolor" r:id="rId4" r:href="rId6"/>
        </v:shape>
      </w:pict>
    </w:r>
  </w:p>
  <w:p w:rsidRPr="002713EF" w:rsidR="002713EF" w:rsidP="002713EF">
    <w:pPr>
      <w:suppressAutoHyphens w:val="0"/>
      <w:spacing w:before="100" w:beforeAutospacing="1" w:after="100" w:afterAutospacing="1"/>
      <w:rPr>
        <w:lang w:eastAsia="pl-PL"/>
      </w:rPr>
    </w:pPr>
    <w:r>
      <w:rPr>
        <w:lang w:eastAsia="pl-PL"/>
      </w:rPr>
      <w:pict>
        <v:shape id="_x0000_i2053" style="width:664.42pt;height:664.42pt" stroked="f" type="#_x0000_t75">
          <v:imagedata o:title="FOSa_20_lat_kolor" r:id="rId4" r:href="rId6"/>
        </v:shape>
      </w:pict>
    </w:r>
  </w:p>
  <w:p w:rsidR="009D7A0F" w:rsidP="004156B3">
    <w:pPr>
      <w:ind w:end="-2"/>
    </w:pPr>
    <w:r>
      <w:pict>
        <v:shape id="_x0000_i2054" style="width:77.2pt;height:48.25pt;mso-position-horizontal-relative:char;mso-position-vertical-relative:line" type="#_x0000_t75">
          <v:imagedata o:title="" r:id="rId7"/>
          <w10:anchorlock/>
        </v:shape>
      </w:pict>
    </w:r>
  </w:p>
  <w:p w:rsidR="009D7A0F" w:rsidP="001B5C68">
    <w:pPr>
      <w:tabs>
        <w:tab w:val="center" w:pos="4536"/>
        <w:tab w:val="right" w:pos="9072"/>
      </w:tabs>
      <w:ind w:end="-2"/>
      <w:rPr>
        <w:sz w:val="18"/>
        <w:szCs w:val="18"/>
      </w:rPr>
    </w:pPr>
    <w:r>
      <w:rPr>
        <w:sz w:val="18"/>
        <w:szCs w:val="18"/>
      </w:rPr>
      <w:tab/>
    </w:r>
  </w:p>
  <w:p w:rsidR="009D7A0F" w:rsidP="001B5C68">
    <w:pPr>
      <w:tabs>
        <w:tab w:val="center" w:pos="4536"/>
        <w:tab w:val="right" w:pos="9072"/>
      </w:tabs>
      <w:ind w:end="-2"/>
      <w:rPr>
        <w:sz w:val="18"/>
        <w:szCs w:val="18"/>
      </w:rPr>
    </w:pPr>
  </w:p>
  <w:p w:rsidRPr="0011386A" w:rsidR="009D7A0F" w:rsidP="001B5C68">
    <w:pPr>
      <w:tabs>
        <w:tab w:val="center" w:pos="4536"/>
        <w:tab w:val="right" w:pos="9072"/>
      </w:tabs>
      <w:ind w:end="-2"/>
      <w:rPr>
        <w:sz w:val="18"/>
        <w:szCs w:val="1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DE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B91AB6B"/>
    <w:multiLevelType w:val="singleLevel"/>
    <w:tmpl w:val="CB91AB6B"/>
    <w:lvl w:ilvl="0">
      <w:start w:val="1"/>
      <w:numFmt w:val="decimal"/>
      <w:suff w:val="space"/>
      <w:lvlText w:val="%1."/>
      <w:lvlJc w:val="left"/>
    </w:lvl>
  </w:abstractNum>
  <w:abstractNum w:abstractNumId="1">
    <w:nsid w:val="D904171A"/>
    <w:multiLevelType w:val="singleLevel"/>
    <w:tmpl w:val="D904171A"/>
    <w:lvl w:ilvl="0">
      <w:start w:val="6"/>
      <w:numFmt w:val="decimal"/>
      <w:suff w:val="space"/>
      <w:lvlText w:val="%1)"/>
      <w:lvlJc w:val="left"/>
    </w:lvl>
  </w:abstractNum>
  <w:abstractNum w:abstractNumId="2">
    <w:nsid w:val="FFFFFF7C"/>
    <w:multiLevelType w:val="singleLevel"/>
    <w:tmpl w:val="DE4465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>
    <w:nsid w:val="FFFFFF7D"/>
    <w:multiLevelType w:val="singleLevel"/>
    <w:tmpl w:val="3202C4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>
    <w:nsid w:val="FFFFFF7E"/>
    <w:multiLevelType w:val="singleLevel"/>
    <w:tmpl w:val="BDC84F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>
    <w:nsid w:val="FFFFFF7F"/>
    <w:multiLevelType w:val="singleLevel"/>
    <w:tmpl w:val="13FE38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>
    <w:nsid w:val="FFFFFF80"/>
    <w:multiLevelType w:val="singleLevel"/>
    <w:tmpl w:val="55DE91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>
    <w:nsid w:val="FFFFFF81"/>
    <w:multiLevelType w:val="singleLevel"/>
    <w:tmpl w:val="6542F1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>
    <w:nsid w:val="FFFFFF82"/>
    <w:multiLevelType w:val="singleLevel"/>
    <w:tmpl w:val="AE0694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>
    <w:nsid w:val="FFFFFF83"/>
    <w:multiLevelType w:val="singleLevel"/>
    <w:tmpl w:val="70E69C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>
    <w:nsid w:val="FFFFFF88"/>
    <w:multiLevelType w:val="singleLevel"/>
    <w:tmpl w:val="234470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FFFFFF89"/>
    <w:multiLevelType w:val="singleLevel"/>
    <w:tmpl w:val="1A1289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20C3FC6"/>
    <w:multiLevelType w:val="hybridMultilevel"/>
    <w:tmpl w:val="A0DA38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5A717FA"/>
    <w:multiLevelType w:val="hybridMultilevel"/>
    <w:tmpl w:val="6B44A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7BF5D16"/>
    <w:multiLevelType w:val="hybridMultilevel"/>
    <w:tmpl w:val="1E0E61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8A13757"/>
    <w:multiLevelType w:val="hybridMultilevel"/>
    <w:tmpl w:val="85A0F14A"/>
    <w:lvl w:ilvl="0">
      <w:start w:val="1"/>
      <w:numFmt w:val="low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8C77CB7"/>
    <w:multiLevelType w:val="hybridMultilevel"/>
    <w:tmpl w:val="72361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97B5C9D"/>
    <w:multiLevelType w:val="hybridMultilevel"/>
    <w:tmpl w:val="87C411E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0D5C3666"/>
    <w:multiLevelType w:val="hybridMultilevel"/>
    <w:tmpl w:val="866EB6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E1B5BD9"/>
    <w:multiLevelType w:val="hybridMultilevel"/>
    <w:tmpl w:val="545EFF1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12D644BB"/>
    <w:multiLevelType w:val="hybridMultilevel"/>
    <w:tmpl w:val="BE22A5AE"/>
    <w:lvl w:ilvl="0">
      <w:start w:val="1"/>
      <w:numFmt w:val="decimal"/>
      <w:lvlText w:val="%1)"/>
      <w:lvlJc w:val="left"/>
      <w:pPr>
        <w:ind w:left="1068" w:hanging="360"/>
      </w:pPr>
      <w:rPr>
        <w:rFonts w:hint="default"/>
        <w:strike w:val="0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15DC444B"/>
    <w:multiLevelType w:val="hybridMultilevel"/>
    <w:tmpl w:val="5E64AB9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193B1316"/>
    <w:multiLevelType w:val="hybridMultilevel"/>
    <w:tmpl w:val="D7427C2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A310DC2"/>
    <w:multiLevelType w:val="hybridMultilevel"/>
    <w:tmpl w:val="18FE4D8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E48669C"/>
    <w:multiLevelType w:val="hybridMultilevel"/>
    <w:tmpl w:val="21CAC6F8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Calibri" w:hAnsi="Cambria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2222FA1"/>
    <w:multiLevelType w:val="hybridMultilevel"/>
    <w:tmpl w:val="FF2AB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BCE3539"/>
    <w:multiLevelType w:val="hybridMultilevel"/>
    <w:tmpl w:val="07C8E4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93443D"/>
    <w:multiLevelType w:val="hybridMultilevel"/>
    <w:tmpl w:val="0F0A32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F0A50A2"/>
    <w:multiLevelType w:val="hybridMultilevel"/>
    <w:tmpl w:val="98A8F0F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0670FC8"/>
    <w:multiLevelType w:val="hybridMultilevel"/>
    <w:tmpl w:val="50A65BB6"/>
    <w:lvl w:ilvl="0">
      <w:start w:val="1"/>
      <w:numFmt w:val="low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11F333E"/>
    <w:multiLevelType w:val="hybridMultilevel"/>
    <w:tmpl w:val="174C2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35C0026"/>
    <w:multiLevelType w:val="hybridMultilevel"/>
    <w:tmpl w:val="07C09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5FB2AAF"/>
    <w:multiLevelType w:val="hybridMultilevel"/>
    <w:tmpl w:val="A8DA386A"/>
    <w:lvl w:ilvl="0">
      <w:start w:val="1"/>
      <w:numFmt w:val="bullet"/>
      <w:lvlText w:val=""/>
      <w:lvlJc w:val="left"/>
      <w:pPr>
        <w:tabs>
          <w:tab w:val="num" w:pos="113"/>
        </w:tabs>
        <w:ind w:left="227" w:hanging="22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712634F"/>
    <w:multiLevelType w:val="multilevel"/>
    <w:tmpl w:val="48CAF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D0C4245"/>
    <w:multiLevelType w:val="hybridMultilevel"/>
    <w:tmpl w:val="CAEC46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0326F4C"/>
    <w:multiLevelType w:val="hybridMultilevel"/>
    <w:tmpl w:val="007838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0427268"/>
    <w:multiLevelType w:val="hybridMultilevel"/>
    <w:tmpl w:val="8F043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5796F81"/>
    <w:multiLevelType w:val="multilevel"/>
    <w:tmpl w:val="D890B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6630F8A"/>
    <w:multiLevelType w:val="hybridMultilevel"/>
    <w:tmpl w:val="9E2ED326"/>
    <w:lvl w:ilvl="0">
      <w:start w:val="1"/>
      <w:numFmt w:val="lowerLetter"/>
      <w:lvlText w:val="%1)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>
    <w:nsid w:val="46AD1087"/>
    <w:multiLevelType w:val="hybridMultilevel"/>
    <w:tmpl w:val="57C6A2C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8FB031C"/>
    <w:multiLevelType w:val="hybridMultilevel"/>
    <w:tmpl w:val="15F4B8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91023A4"/>
    <w:multiLevelType w:val="hybridMultilevel"/>
    <w:tmpl w:val="8642271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BC919BC"/>
    <w:multiLevelType w:val="hybridMultilevel"/>
    <w:tmpl w:val="28A0DFF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F7C7E7C"/>
    <w:multiLevelType w:val="multilevel"/>
    <w:tmpl w:val="5D5C31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4673F6E"/>
    <w:multiLevelType w:val="hybridMultilevel"/>
    <w:tmpl w:val="173A7EE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5EA706CB"/>
    <w:multiLevelType w:val="hybridMultilevel"/>
    <w:tmpl w:val="D4F2E708"/>
    <w:lvl w:ilvl="0">
      <w:start w:val="1"/>
      <w:numFmt w:val="bullet"/>
      <w:lvlText w:val=""/>
      <w:lvlJc w:val="left"/>
      <w:pPr>
        <w:tabs>
          <w:tab w:val="num" w:pos="173"/>
        </w:tabs>
        <w:ind w:left="287" w:hanging="22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6">
    <w:nsid w:val="5F1B5904"/>
    <w:multiLevelType w:val="hybridMultilevel"/>
    <w:tmpl w:val="BDE465D6"/>
    <w:lvl w:ilvl="0">
      <w:start w:val="1"/>
      <w:numFmt w:val="decimal"/>
      <w:lvlText w:val="%1)"/>
      <w:lvlJc w:val="left"/>
      <w:pPr>
        <w:ind w:left="1068" w:hanging="360"/>
      </w:pPr>
      <w:rPr>
        <w:rFonts w:hint="default"/>
        <w:strike w:val="0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>
    <w:nsid w:val="69269E0D"/>
    <w:multiLevelType w:val="singleLevel"/>
    <w:tmpl w:val="69269E0D"/>
    <w:lvl w:ilvl="0">
      <w:start w:val="6"/>
      <w:numFmt w:val="decimal"/>
      <w:suff w:val="space"/>
      <w:lvlText w:val="%1."/>
      <w:lvlJc w:val="left"/>
    </w:lvl>
  </w:abstractNum>
  <w:abstractNum w:abstractNumId="48">
    <w:nsid w:val="698F57A0"/>
    <w:multiLevelType w:val="hybridMultilevel"/>
    <w:tmpl w:val="B0F416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3572948"/>
    <w:multiLevelType w:val="hybridMultilevel"/>
    <w:tmpl w:val="12B88D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3B52C44"/>
    <w:multiLevelType w:val="hybridMultilevel"/>
    <w:tmpl w:val="350464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C313E1C"/>
    <w:multiLevelType w:val="hybridMultilevel"/>
    <w:tmpl w:val="9E2ED326"/>
    <w:lvl w:ilvl="0">
      <w:start w:val="1"/>
      <w:numFmt w:val="lowerLetter"/>
      <w:lvlText w:val="%1)"/>
      <w:lvlJc w:val="left"/>
      <w:pPr>
        <w:ind w:left="2160" w:hanging="360"/>
      </w:p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2">
    <w:nsid w:val="7F750C7E"/>
    <w:multiLevelType w:val="hybridMultilevel"/>
    <w:tmpl w:val="FCA0129E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1"/>
  </w:num>
  <w:num w:numId="7">
    <w:abstractNumId w:val="9"/>
  </w:num>
  <w:num w:numId="8">
    <w:abstractNumId w:val="8"/>
  </w:num>
  <w:num w:numId="9">
    <w:abstractNumId w:val="7"/>
  </w:num>
  <w:num w:numId="10">
    <w:abstractNumId w:val="6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0"/>
  </w:num>
  <w:num w:numId="16">
    <w:abstractNumId w:val="19"/>
  </w:num>
  <w:num w:numId="17">
    <w:abstractNumId w:val="13"/>
  </w:num>
  <w:num w:numId="18">
    <w:abstractNumId w:val="52"/>
  </w:num>
  <w:num w:numId="19">
    <w:abstractNumId w:val="37"/>
  </w:num>
  <w:num w:numId="20">
    <w:abstractNumId w:val="23"/>
  </w:num>
  <w:num w:numId="21">
    <w:abstractNumId w:val="30"/>
  </w:num>
  <w:num w:numId="22">
    <w:abstractNumId w:val="25"/>
  </w:num>
  <w:num w:numId="23">
    <w:abstractNumId w:val="28"/>
  </w:num>
  <w:num w:numId="24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5"/>
  </w:num>
  <w:num w:numId="26">
    <w:abstractNumId w:val="32"/>
  </w:num>
  <w:num w:numId="27">
    <w:abstractNumId w:val="14"/>
  </w:num>
  <w:num w:numId="28">
    <w:abstractNumId w:val="49"/>
  </w:num>
  <w:num w:numId="29">
    <w:abstractNumId w:val="22"/>
  </w:num>
  <w:num w:numId="30">
    <w:abstractNumId w:val="27"/>
  </w:num>
  <w:num w:numId="31">
    <w:abstractNumId w:val="20"/>
  </w:num>
  <w:num w:numId="32">
    <w:abstractNumId w:val="33"/>
  </w:num>
  <w:num w:numId="33">
    <w:abstractNumId w:val="43"/>
  </w:num>
  <w:num w:numId="34">
    <w:abstractNumId w:val="0"/>
  </w:num>
  <w:num w:numId="35">
    <w:abstractNumId w:val="47"/>
  </w:num>
  <w:num w:numId="36">
    <w:abstractNumId w:val="42"/>
  </w:num>
  <w:num w:numId="37">
    <w:abstractNumId w:val="26"/>
  </w:num>
  <w:num w:numId="38">
    <w:abstractNumId w:val="35"/>
  </w:num>
  <w:num w:numId="39">
    <w:abstractNumId w:val="39"/>
  </w:num>
  <w:num w:numId="40">
    <w:abstractNumId w:val="46"/>
  </w:num>
  <w:num w:numId="41">
    <w:abstractNumId w:val="1"/>
  </w:num>
  <w:num w:numId="42">
    <w:abstractNumId w:val="15"/>
  </w:num>
  <w:num w:numId="43">
    <w:abstractNumId w:val="29"/>
  </w:num>
  <w:num w:numId="44">
    <w:abstractNumId w:val="18"/>
  </w:num>
  <w:num w:numId="45">
    <w:abstractNumId w:val="41"/>
  </w:num>
  <w:num w:numId="46">
    <w:abstractNumId w:val="48"/>
  </w:num>
  <w:num w:numId="47">
    <w:abstractNumId w:val="24"/>
  </w:num>
  <w:num w:numId="48">
    <w:abstractNumId w:val="34"/>
  </w:num>
  <w:num w:numId="49">
    <w:abstractNumId w:val="38"/>
  </w:num>
  <w:num w:numId="50">
    <w:abstractNumId w:val="51"/>
  </w:num>
  <w:num w:numId="51">
    <w:abstractNumId w:val="12"/>
  </w:num>
  <w:num w:numId="52">
    <w:abstractNumId w:val="17"/>
  </w:num>
  <w:num w:numId="53">
    <w:abstractNumId w:val="44"/>
  </w:num>
  <w:num w:numId="54">
    <w:abstractNumId w:val="21"/>
  </w:num>
  <w:num w:numId="55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ttachedTemplate r:id="rId1"/>
  <w:stylePaneFormatFilter w:val="3F01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662D"/>
    <w:rsid w:val="00000ED5"/>
    <w:rsid w:val="00001B49"/>
    <w:rsid w:val="000446AF"/>
    <w:rsid w:val="00046C87"/>
    <w:rsid w:val="00052E8C"/>
    <w:rsid w:val="0006657D"/>
    <w:rsid w:val="00072FD8"/>
    <w:rsid w:val="0007333D"/>
    <w:rsid w:val="000742B1"/>
    <w:rsid w:val="00091B0F"/>
    <w:rsid w:val="000977D4"/>
    <w:rsid w:val="000B2CD7"/>
    <w:rsid w:val="000B4D71"/>
    <w:rsid w:val="000C1B52"/>
    <w:rsid w:val="000D04C6"/>
    <w:rsid w:val="000D283E"/>
    <w:rsid w:val="000D33C7"/>
    <w:rsid w:val="000D6C57"/>
    <w:rsid w:val="000E67C5"/>
    <w:rsid w:val="000E74E6"/>
    <w:rsid w:val="000F4136"/>
    <w:rsid w:val="001008FE"/>
    <w:rsid w:val="00102E5F"/>
    <w:rsid w:val="00106065"/>
    <w:rsid w:val="00106D26"/>
    <w:rsid w:val="001104BA"/>
    <w:rsid w:val="0011386A"/>
    <w:rsid w:val="00114375"/>
    <w:rsid w:val="0011495D"/>
    <w:rsid w:val="00117B8B"/>
    <w:rsid w:val="00121524"/>
    <w:rsid w:val="0012555D"/>
    <w:rsid w:val="0012707C"/>
    <w:rsid w:val="001277C4"/>
    <w:rsid w:val="001422C7"/>
    <w:rsid w:val="00143EC3"/>
    <w:rsid w:val="0015113B"/>
    <w:rsid w:val="00153B80"/>
    <w:rsid w:val="00155149"/>
    <w:rsid w:val="00156B45"/>
    <w:rsid w:val="00161F2D"/>
    <w:rsid w:val="0016656D"/>
    <w:rsid w:val="0017577E"/>
    <w:rsid w:val="00182200"/>
    <w:rsid w:val="00192BC7"/>
    <w:rsid w:val="00197892"/>
    <w:rsid w:val="001B5C68"/>
    <w:rsid w:val="001B67FD"/>
    <w:rsid w:val="001C7CEB"/>
    <w:rsid w:val="001D1417"/>
    <w:rsid w:val="001D4CAF"/>
    <w:rsid w:val="001E0CBF"/>
    <w:rsid w:val="001E3277"/>
    <w:rsid w:val="001E5A0A"/>
    <w:rsid w:val="001F6142"/>
    <w:rsid w:val="00200972"/>
    <w:rsid w:val="002057D8"/>
    <w:rsid w:val="0020662D"/>
    <w:rsid w:val="00210A39"/>
    <w:rsid w:val="00210A7E"/>
    <w:rsid w:val="00213D53"/>
    <w:rsid w:val="0021417F"/>
    <w:rsid w:val="002155EF"/>
    <w:rsid w:val="00220B53"/>
    <w:rsid w:val="00221576"/>
    <w:rsid w:val="00221C42"/>
    <w:rsid w:val="002253ED"/>
    <w:rsid w:val="00231498"/>
    <w:rsid w:val="00233B35"/>
    <w:rsid w:val="002419B1"/>
    <w:rsid w:val="00241B47"/>
    <w:rsid w:val="00245718"/>
    <w:rsid w:val="00255F9A"/>
    <w:rsid w:val="00256886"/>
    <w:rsid w:val="0025758C"/>
    <w:rsid w:val="00263737"/>
    <w:rsid w:val="00270495"/>
    <w:rsid w:val="002713EF"/>
    <w:rsid w:val="00271480"/>
    <w:rsid w:val="00271F4E"/>
    <w:rsid w:val="002753E9"/>
    <w:rsid w:val="00284394"/>
    <w:rsid w:val="00287E6A"/>
    <w:rsid w:val="0029290C"/>
    <w:rsid w:val="002A42FE"/>
    <w:rsid w:val="002B1CE9"/>
    <w:rsid w:val="002B29A4"/>
    <w:rsid w:val="002B3E6D"/>
    <w:rsid w:val="002B71BD"/>
    <w:rsid w:val="002B7CF3"/>
    <w:rsid w:val="002C32C5"/>
    <w:rsid w:val="002D195C"/>
    <w:rsid w:val="002D4BE2"/>
    <w:rsid w:val="002D6137"/>
    <w:rsid w:val="002D7375"/>
    <w:rsid w:val="002E0671"/>
    <w:rsid w:val="00310DE1"/>
    <w:rsid w:val="0032044F"/>
    <w:rsid w:val="00331122"/>
    <w:rsid w:val="0034269D"/>
    <w:rsid w:val="003510A3"/>
    <w:rsid w:val="003523DB"/>
    <w:rsid w:val="00360895"/>
    <w:rsid w:val="00366F60"/>
    <w:rsid w:val="0036761C"/>
    <w:rsid w:val="00367CF7"/>
    <w:rsid w:val="00367FE4"/>
    <w:rsid w:val="00377F86"/>
    <w:rsid w:val="003872D8"/>
    <w:rsid w:val="00392CAA"/>
    <w:rsid w:val="003976A4"/>
    <w:rsid w:val="003A11A7"/>
    <w:rsid w:val="003A1EAB"/>
    <w:rsid w:val="003A43A6"/>
    <w:rsid w:val="003B31F0"/>
    <w:rsid w:val="003B7845"/>
    <w:rsid w:val="003C300B"/>
    <w:rsid w:val="003C34A0"/>
    <w:rsid w:val="003D276A"/>
    <w:rsid w:val="003D4703"/>
    <w:rsid w:val="003D5C66"/>
    <w:rsid w:val="003E10F9"/>
    <w:rsid w:val="003E1D92"/>
    <w:rsid w:val="003E6951"/>
    <w:rsid w:val="00400726"/>
    <w:rsid w:val="0040675B"/>
    <w:rsid w:val="00406F3D"/>
    <w:rsid w:val="00407C97"/>
    <w:rsid w:val="00407F20"/>
    <w:rsid w:val="004156B3"/>
    <w:rsid w:val="004264F3"/>
    <w:rsid w:val="00432F9C"/>
    <w:rsid w:val="00435DBE"/>
    <w:rsid w:val="00436121"/>
    <w:rsid w:val="00436BDF"/>
    <w:rsid w:val="0044661E"/>
    <w:rsid w:val="0045212D"/>
    <w:rsid w:val="00454627"/>
    <w:rsid w:val="00457B3E"/>
    <w:rsid w:val="004642B0"/>
    <w:rsid w:val="00471069"/>
    <w:rsid w:val="00471AF3"/>
    <w:rsid w:val="00480F24"/>
    <w:rsid w:val="00484F07"/>
    <w:rsid w:val="004912C0"/>
    <w:rsid w:val="00495C68"/>
    <w:rsid w:val="004A3416"/>
    <w:rsid w:val="004B1B94"/>
    <w:rsid w:val="004B1BC7"/>
    <w:rsid w:val="004B282E"/>
    <w:rsid w:val="004B7556"/>
    <w:rsid w:val="004C02AD"/>
    <w:rsid w:val="004D015B"/>
    <w:rsid w:val="004D68F7"/>
    <w:rsid w:val="004E2E35"/>
    <w:rsid w:val="004F0AA8"/>
    <w:rsid w:val="004F1C7A"/>
    <w:rsid w:val="004F4AF2"/>
    <w:rsid w:val="004F5642"/>
    <w:rsid w:val="004F62C8"/>
    <w:rsid w:val="00505773"/>
    <w:rsid w:val="00505EF9"/>
    <w:rsid w:val="00511582"/>
    <w:rsid w:val="005123EA"/>
    <w:rsid w:val="00512DE4"/>
    <w:rsid w:val="00515B5F"/>
    <w:rsid w:val="005225FF"/>
    <w:rsid w:val="005246EB"/>
    <w:rsid w:val="00524756"/>
    <w:rsid w:val="005369B7"/>
    <w:rsid w:val="00543764"/>
    <w:rsid w:val="005511A2"/>
    <w:rsid w:val="00584C03"/>
    <w:rsid w:val="00590D4C"/>
    <w:rsid w:val="00596597"/>
    <w:rsid w:val="005A37B9"/>
    <w:rsid w:val="005A5927"/>
    <w:rsid w:val="005B5D6C"/>
    <w:rsid w:val="005B6D04"/>
    <w:rsid w:val="005D4758"/>
    <w:rsid w:val="005D59B2"/>
    <w:rsid w:val="005E3033"/>
    <w:rsid w:val="005E487E"/>
    <w:rsid w:val="005E4DC5"/>
    <w:rsid w:val="005E6827"/>
    <w:rsid w:val="005F1997"/>
    <w:rsid w:val="005F2D2B"/>
    <w:rsid w:val="005F641A"/>
    <w:rsid w:val="006008A9"/>
    <w:rsid w:val="00600EC8"/>
    <w:rsid w:val="00602923"/>
    <w:rsid w:val="00604D9D"/>
    <w:rsid w:val="00612CEA"/>
    <w:rsid w:val="00623270"/>
    <w:rsid w:val="00632297"/>
    <w:rsid w:val="00633382"/>
    <w:rsid w:val="00643581"/>
    <w:rsid w:val="00647EC2"/>
    <w:rsid w:val="00663054"/>
    <w:rsid w:val="0067276D"/>
    <w:rsid w:val="00675563"/>
    <w:rsid w:val="00680E29"/>
    <w:rsid w:val="00682001"/>
    <w:rsid w:val="00686A5E"/>
    <w:rsid w:val="0069389A"/>
    <w:rsid w:val="006B3C0E"/>
    <w:rsid w:val="006B7369"/>
    <w:rsid w:val="006C0AEC"/>
    <w:rsid w:val="006C20BA"/>
    <w:rsid w:val="006C28C7"/>
    <w:rsid w:val="006C57EA"/>
    <w:rsid w:val="006F342B"/>
    <w:rsid w:val="006F7317"/>
    <w:rsid w:val="006F7BDB"/>
    <w:rsid w:val="00711576"/>
    <w:rsid w:val="00712DF8"/>
    <w:rsid w:val="00714E39"/>
    <w:rsid w:val="0072139F"/>
    <w:rsid w:val="00725A60"/>
    <w:rsid w:val="0072721D"/>
    <w:rsid w:val="007359DC"/>
    <w:rsid w:val="00740673"/>
    <w:rsid w:val="00741202"/>
    <w:rsid w:val="00743826"/>
    <w:rsid w:val="007464F4"/>
    <w:rsid w:val="00747FBC"/>
    <w:rsid w:val="00752CC2"/>
    <w:rsid w:val="0076301F"/>
    <w:rsid w:val="00765978"/>
    <w:rsid w:val="007725B7"/>
    <w:rsid w:val="007728A2"/>
    <w:rsid w:val="007744D9"/>
    <w:rsid w:val="007773ED"/>
    <w:rsid w:val="00785A11"/>
    <w:rsid w:val="00785D9B"/>
    <w:rsid w:val="0079151E"/>
    <w:rsid w:val="00791ABC"/>
    <w:rsid w:val="007956CA"/>
    <w:rsid w:val="007A46DA"/>
    <w:rsid w:val="007A5B02"/>
    <w:rsid w:val="007B1754"/>
    <w:rsid w:val="007C28D5"/>
    <w:rsid w:val="007D26B0"/>
    <w:rsid w:val="007D3762"/>
    <w:rsid w:val="007D39F1"/>
    <w:rsid w:val="007E40A3"/>
    <w:rsid w:val="007F0830"/>
    <w:rsid w:val="007F21EC"/>
    <w:rsid w:val="008038B9"/>
    <w:rsid w:val="00804112"/>
    <w:rsid w:val="00826E8D"/>
    <w:rsid w:val="00831B23"/>
    <w:rsid w:val="0083470B"/>
    <w:rsid w:val="00834F81"/>
    <w:rsid w:val="0083641B"/>
    <w:rsid w:val="0084667D"/>
    <w:rsid w:val="00850874"/>
    <w:rsid w:val="00854ED6"/>
    <w:rsid w:val="008602CD"/>
    <w:rsid w:val="008631FE"/>
    <w:rsid w:val="00863ADD"/>
    <w:rsid w:val="00865171"/>
    <w:rsid w:val="008810CB"/>
    <w:rsid w:val="00883098"/>
    <w:rsid w:val="00887C04"/>
    <w:rsid w:val="00887EC5"/>
    <w:rsid w:val="00893739"/>
    <w:rsid w:val="008B5BE5"/>
    <w:rsid w:val="008F0F66"/>
    <w:rsid w:val="008F4BBB"/>
    <w:rsid w:val="008F7200"/>
    <w:rsid w:val="008F799A"/>
    <w:rsid w:val="00901F38"/>
    <w:rsid w:val="00924994"/>
    <w:rsid w:val="00925F1C"/>
    <w:rsid w:val="00934DD2"/>
    <w:rsid w:val="00935722"/>
    <w:rsid w:val="00937C3F"/>
    <w:rsid w:val="00943C29"/>
    <w:rsid w:val="009566A1"/>
    <w:rsid w:val="00962FFE"/>
    <w:rsid w:val="00981AC8"/>
    <w:rsid w:val="00984883"/>
    <w:rsid w:val="00984E8D"/>
    <w:rsid w:val="00986559"/>
    <w:rsid w:val="00992A49"/>
    <w:rsid w:val="009A7063"/>
    <w:rsid w:val="009B4A73"/>
    <w:rsid w:val="009B6CD1"/>
    <w:rsid w:val="009B7731"/>
    <w:rsid w:val="009C7444"/>
    <w:rsid w:val="009D7A0F"/>
    <w:rsid w:val="009E1E22"/>
    <w:rsid w:val="009E3B2B"/>
    <w:rsid w:val="009E4678"/>
    <w:rsid w:val="009F0F5E"/>
    <w:rsid w:val="00A038A3"/>
    <w:rsid w:val="00A10704"/>
    <w:rsid w:val="00A12051"/>
    <w:rsid w:val="00A16B2D"/>
    <w:rsid w:val="00A16B68"/>
    <w:rsid w:val="00A1788D"/>
    <w:rsid w:val="00A262BA"/>
    <w:rsid w:val="00A343FA"/>
    <w:rsid w:val="00A41583"/>
    <w:rsid w:val="00A41D21"/>
    <w:rsid w:val="00A42B92"/>
    <w:rsid w:val="00A54F32"/>
    <w:rsid w:val="00A5515B"/>
    <w:rsid w:val="00A70C90"/>
    <w:rsid w:val="00A94D32"/>
    <w:rsid w:val="00AB26E4"/>
    <w:rsid w:val="00AB660E"/>
    <w:rsid w:val="00AC017E"/>
    <w:rsid w:val="00AC32E2"/>
    <w:rsid w:val="00AC5C3B"/>
    <w:rsid w:val="00AD050F"/>
    <w:rsid w:val="00AD5D87"/>
    <w:rsid w:val="00AD704E"/>
    <w:rsid w:val="00AE3591"/>
    <w:rsid w:val="00AF0E61"/>
    <w:rsid w:val="00AF309E"/>
    <w:rsid w:val="00AF44EC"/>
    <w:rsid w:val="00B0138F"/>
    <w:rsid w:val="00B02BDB"/>
    <w:rsid w:val="00B06604"/>
    <w:rsid w:val="00B10635"/>
    <w:rsid w:val="00B121CD"/>
    <w:rsid w:val="00B167A8"/>
    <w:rsid w:val="00B218DF"/>
    <w:rsid w:val="00B2478B"/>
    <w:rsid w:val="00B320C9"/>
    <w:rsid w:val="00B62E81"/>
    <w:rsid w:val="00B64C47"/>
    <w:rsid w:val="00B67466"/>
    <w:rsid w:val="00B70A86"/>
    <w:rsid w:val="00B70AD6"/>
    <w:rsid w:val="00B75902"/>
    <w:rsid w:val="00B76F5C"/>
    <w:rsid w:val="00B90E51"/>
    <w:rsid w:val="00B92EDF"/>
    <w:rsid w:val="00B945A8"/>
    <w:rsid w:val="00B9501C"/>
    <w:rsid w:val="00B962E0"/>
    <w:rsid w:val="00BA0713"/>
    <w:rsid w:val="00BA0855"/>
    <w:rsid w:val="00BD5B48"/>
    <w:rsid w:val="00BD7253"/>
    <w:rsid w:val="00BE2631"/>
    <w:rsid w:val="00BF1D39"/>
    <w:rsid w:val="00BF340F"/>
    <w:rsid w:val="00BF35A8"/>
    <w:rsid w:val="00BF5674"/>
    <w:rsid w:val="00BF586C"/>
    <w:rsid w:val="00C0532A"/>
    <w:rsid w:val="00C110D1"/>
    <w:rsid w:val="00C16487"/>
    <w:rsid w:val="00C175F2"/>
    <w:rsid w:val="00C21272"/>
    <w:rsid w:val="00C22A5A"/>
    <w:rsid w:val="00C23978"/>
    <w:rsid w:val="00C2798B"/>
    <w:rsid w:val="00C330C7"/>
    <w:rsid w:val="00C3520F"/>
    <w:rsid w:val="00C369F7"/>
    <w:rsid w:val="00C519F2"/>
    <w:rsid w:val="00C525C5"/>
    <w:rsid w:val="00C55F52"/>
    <w:rsid w:val="00C63188"/>
    <w:rsid w:val="00C83C34"/>
    <w:rsid w:val="00C91BE3"/>
    <w:rsid w:val="00C93DA2"/>
    <w:rsid w:val="00C96072"/>
    <w:rsid w:val="00CA247C"/>
    <w:rsid w:val="00CD341B"/>
    <w:rsid w:val="00CE3D5C"/>
    <w:rsid w:val="00CE69A3"/>
    <w:rsid w:val="00CF5379"/>
    <w:rsid w:val="00CF58C8"/>
    <w:rsid w:val="00D00934"/>
    <w:rsid w:val="00D05D77"/>
    <w:rsid w:val="00D06305"/>
    <w:rsid w:val="00D13DFF"/>
    <w:rsid w:val="00D146C6"/>
    <w:rsid w:val="00D21485"/>
    <w:rsid w:val="00D26770"/>
    <w:rsid w:val="00D322B6"/>
    <w:rsid w:val="00D33D3F"/>
    <w:rsid w:val="00D403E9"/>
    <w:rsid w:val="00D435C0"/>
    <w:rsid w:val="00D52A0A"/>
    <w:rsid w:val="00D61369"/>
    <w:rsid w:val="00D61871"/>
    <w:rsid w:val="00D734D6"/>
    <w:rsid w:val="00D73CDE"/>
    <w:rsid w:val="00DA4259"/>
    <w:rsid w:val="00DA4F25"/>
    <w:rsid w:val="00DA5B46"/>
    <w:rsid w:val="00DB0BE2"/>
    <w:rsid w:val="00DB11B0"/>
    <w:rsid w:val="00DC655E"/>
    <w:rsid w:val="00DC6B6F"/>
    <w:rsid w:val="00DC7153"/>
    <w:rsid w:val="00DD485E"/>
    <w:rsid w:val="00DD7740"/>
    <w:rsid w:val="00DE023C"/>
    <w:rsid w:val="00DE730A"/>
    <w:rsid w:val="00DF28DA"/>
    <w:rsid w:val="00DF2EE7"/>
    <w:rsid w:val="00DF711D"/>
    <w:rsid w:val="00E003D7"/>
    <w:rsid w:val="00E01003"/>
    <w:rsid w:val="00E043F3"/>
    <w:rsid w:val="00E057F3"/>
    <w:rsid w:val="00E05923"/>
    <w:rsid w:val="00E266AB"/>
    <w:rsid w:val="00E317F5"/>
    <w:rsid w:val="00E65C6E"/>
    <w:rsid w:val="00E66FF2"/>
    <w:rsid w:val="00E94E49"/>
    <w:rsid w:val="00EA6622"/>
    <w:rsid w:val="00EB6B6C"/>
    <w:rsid w:val="00ED168E"/>
    <w:rsid w:val="00ED6EF5"/>
    <w:rsid w:val="00EE2E2C"/>
    <w:rsid w:val="00EE3343"/>
    <w:rsid w:val="00EE54A1"/>
    <w:rsid w:val="00EF2D96"/>
    <w:rsid w:val="00F04D46"/>
    <w:rsid w:val="00F05B31"/>
    <w:rsid w:val="00F12A38"/>
    <w:rsid w:val="00F17D26"/>
    <w:rsid w:val="00F22FDF"/>
    <w:rsid w:val="00F30DAB"/>
    <w:rsid w:val="00F349A5"/>
    <w:rsid w:val="00F41362"/>
    <w:rsid w:val="00F5165E"/>
    <w:rsid w:val="00F63371"/>
    <w:rsid w:val="00F7494B"/>
    <w:rsid w:val="00F7529B"/>
    <w:rsid w:val="00F770F8"/>
    <w:rsid w:val="00F809E1"/>
    <w:rsid w:val="00F933D0"/>
    <w:rsid w:val="00F950F2"/>
    <w:rsid w:val="00F97257"/>
    <w:rsid w:val="00F979AE"/>
    <w:rsid w:val="00F97BD8"/>
    <w:rsid w:val="00FB4C00"/>
    <w:rsid w:val="00FC3907"/>
    <w:rsid w:val="00FD19C7"/>
    <w:rsid w:val="00FD62AD"/>
    <w:rsid w:val="00FD71B1"/>
    <w:rsid w:val="00FE1D87"/>
    <w:rsid w:val="00FE436E"/>
    <w:rsid w:val="00FE58B5"/>
    <w:rsid w:val="00FF202D"/>
    <w:rsid w:val="00FF6B2E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nhideWhenUsed="0"/>
    <w:lsdException w:name="annotation text" w:semiHidden="0" w:uiPriority="0" w:unhideWhenUsed="0"/>
    <w:lsdException w:name="header" w:semiHidden="0" w:unhideWhenUsed="0"/>
    <w:lsdException w:name="footer" w:semiHidden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sid w:val="005E6827"/>
    <w:pPr>
      <w:suppressAutoHyphens/>
    </w:pPr>
    <w:rPr>
      <w:sz w:val="24"/>
      <w:szCs w:val="24"/>
      <w:lang w:val="pl-PL" w:eastAsia="ar-SA" w:bidi="ar-SA"/>
    </w:rPr>
  </w:style>
  <w:style w:type="paragraph" w:styleId="Heading1">
    <w:name w:val="heading 1"/>
    <w:basedOn w:val="Normal"/>
    <w:next w:val="Normal"/>
    <w:qFormat/>
    <w:rsid w:val="005E6827"/>
    <w:pPr>
      <w:keepNext/>
      <w:suppressAutoHyphens w:val="0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paragraph" w:styleId="Heading3">
    <w:name w:val="heading 3"/>
    <w:basedOn w:val="Standardowy1"/>
    <w:qFormat/>
    <w:rsid w:val="00981AC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6">
    <w:name w:val="heading 6"/>
    <w:basedOn w:val="Standardowy1"/>
    <w:qFormat/>
    <w:rsid w:val="00981AC8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rsid w:val="009F0F5E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StopkaZnak"/>
    <w:uiPriority w:val="99"/>
    <w:rsid w:val="009F0F5E"/>
    <w:pPr>
      <w:tabs>
        <w:tab w:val="center" w:pos="4536"/>
        <w:tab w:val="right" w:pos="9072"/>
      </w:tabs>
    </w:pPr>
    <w:rPr>
      <w:lang w:eastAsia="pl-PL"/>
    </w:rPr>
  </w:style>
  <w:style w:type="paragraph" w:styleId="NormalWeb">
    <w:name w:val="Normal (Web)"/>
    <w:basedOn w:val="Normal"/>
    <w:uiPriority w:val="99"/>
    <w:rsid w:val="009F0F5E"/>
    <w:pPr>
      <w:spacing w:before="100" w:beforeAutospacing="1" w:after="100" w:afterAutospacing="1"/>
    </w:pPr>
  </w:style>
  <w:style w:type="character" w:customStyle="1" w:styleId="StopkaZnak">
    <w:name w:val="Stopka Znak"/>
    <w:link w:val="Footer"/>
    <w:uiPriority w:val="99"/>
    <w:qFormat/>
    <w:rsid w:val="005E4DC5"/>
    <w:rPr>
      <w:sz w:val="24"/>
      <w:szCs w:val="24"/>
      <w:lang w:val="pl-PL" w:eastAsia="pl-PL" w:bidi="ar-SA"/>
    </w:rPr>
  </w:style>
  <w:style w:type="paragraph" w:customStyle="1" w:styleId="xl151">
    <w:name w:val="xl151"/>
    <w:basedOn w:val="Normal"/>
    <w:rsid w:val="005E6827"/>
    <w:pPr>
      <w:suppressAutoHyphens w:val="0"/>
      <w:autoSpaceDE w:val="0"/>
      <w:autoSpaceDN w:val="0"/>
      <w:spacing w:before="100" w:after="100"/>
    </w:pPr>
    <w:rPr>
      <w:b/>
      <w:bCs/>
      <w:sz w:val="20"/>
      <w:lang w:eastAsia="pl-PL"/>
    </w:rPr>
  </w:style>
  <w:style w:type="table" w:styleId="TableGrid">
    <w:name w:val="Table Grid"/>
    <w:basedOn w:val="TableNormal"/>
    <w:rsid w:val="005E6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2798B"/>
    <w:rPr>
      <w:color w:val="0000FF"/>
      <w:u w:val="single"/>
    </w:rPr>
  </w:style>
  <w:style w:type="character" w:styleId="CommentReference">
    <w:name w:val="annotation reference"/>
    <w:rsid w:val="002057D8"/>
    <w:rPr>
      <w:sz w:val="16"/>
      <w:szCs w:val="16"/>
    </w:rPr>
  </w:style>
  <w:style w:type="paragraph" w:styleId="CommentText">
    <w:name w:val="annotation text"/>
    <w:basedOn w:val="Normal"/>
    <w:link w:val="TekstkomentarzaZnak"/>
    <w:rsid w:val="002057D8"/>
    <w:rPr>
      <w:sz w:val="20"/>
      <w:szCs w:val="20"/>
      <w:lang w:val="x-none"/>
    </w:rPr>
  </w:style>
  <w:style w:type="character" w:customStyle="1" w:styleId="TekstkomentarzaZnak">
    <w:name w:val="Tekst komentarza Znak"/>
    <w:link w:val="CommentText"/>
    <w:rsid w:val="002057D8"/>
    <w:rPr>
      <w:lang w:eastAsia="ar-SA"/>
    </w:rPr>
  </w:style>
  <w:style w:type="paragraph" w:styleId="CommentSubject">
    <w:name w:val="annotation subject"/>
    <w:basedOn w:val="CommentText"/>
    <w:next w:val="CommentText"/>
    <w:link w:val="TematkomentarzaZnak"/>
    <w:rsid w:val="002057D8"/>
    <w:rPr>
      <w:b/>
      <w:bCs/>
    </w:rPr>
  </w:style>
  <w:style w:type="character" w:customStyle="1" w:styleId="TematkomentarzaZnak">
    <w:name w:val="Temat komentarza Znak"/>
    <w:link w:val="CommentSubject"/>
    <w:rsid w:val="002057D8"/>
    <w:rPr>
      <w:b/>
      <w:bCs/>
      <w:lang w:eastAsia="ar-SA"/>
    </w:rPr>
  </w:style>
  <w:style w:type="paragraph" w:styleId="BalloonText">
    <w:name w:val="Balloon Text"/>
    <w:basedOn w:val="Normal"/>
    <w:link w:val="TekstdymkaZnak"/>
    <w:rsid w:val="002057D8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BalloonText"/>
    <w:rsid w:val="002057D8"/>
    <w:rPr>
      <w:rFonts w:ascii="Tahoma" w:hAnsi="Tahoma" w:cs="Tahoma"/>
      <w:sz w:val="16"/>
      <w:szCs w:val="16"/>
      <w:lang w:eastAsia="ar-SA"/>
    </w:rPr>
  </w:style>
  <w:style w:type="character" w:styleId="Strong">
    <w:name w:val="Strong"/>
    <w:uiPriority w:val="22"/>
    <w:qFormat/>
    <w:rsid w:val="006F7317"/>
    <w:rPr>
      <w:b/>
      <w:bCs/>
    </w:rPr>
  </w:style>
  <w:style w:type="paragraph" w:customStyle="1" w:styleId="Default">
    <w:name w:val="Default"/>
    <w:rsid w:val="00F97BD8"/>
    <w:pPr>
      <w:autoSpaceDE w:val="0"/>
      <w:autoSpaceDN w:val="0"/>
      <w:adjustRightInd w:val="0"/>
    </w:pPr>
    <w:rPr>
      <w:rFonts w:eastAsia="Calibri"/>
      <w:strike/>
      <w:color w:val="000000"/>
      <w:sz w:val="24"/>
      <w:szCs w:val="24"/>
      <w:lang w:val="pl-PL" w:eastAsia="en-US" w:bidi="ar-SA"/>
    </w:rPr>
  </w:style>
  <w:style w:type="paragraph" w:customStyle="1" w:styleId="Standardowy1">
    <w:name w:val="Standardowy1"/>
    <w:rsid w:val="00C369F7"/>
    <w:rPr>
      <w:sz w:val="24"/>
      <w:szCs w:val="24"/>
      <w:lang w:val="pl-PL" w:eastAsia="pl-PL" w:bidi="ar-SA"/>
    </w:rPr>
  </w:style>
  <w:style w:type="paragraph" w:styleId="ListParagraph">
    <w:name w:val="List Paragraph"/>
    <w:basedOn w:val="Normal"/>
    <w:uiPriority w:val="34"/>
    <w:qFormat/>
    <w:rsid w:val="00A12051"/>
    <w:pPr>
      <w:ind w:left="720"/>
      <w:contextualSpacing/>
    </w:pPr>
  </w:style>
  <w:style w:type="character" w:customStyle="1" w:styleId="5yl5">
    <w:name w:val="_5yl5"/>
    <w:uiPriority w:val="99"/>
    <w:rsid w:val="003D4703"/>
    <w:rPr>
      <w:rFonts w:cs="Times New Roman"/>
    </w:rPr>
  </w:style>
  <w:style w:type="character" w:customStyle="1" w:styleId="st">
    <w:name w:val="st"/>
    <w:basedOn w:val="DefaultParagraphFont"/>
    <w:rsid w:val="009E4678"/>
  </w:style>
  <w:style w:type="character" w:styleId="Emphasis">
    <w:name w:val="Emphasis"/>
    <w:uiPriority w:val="20"/>
    <w:qFormat/>
    <w:rsid w:val="009E4678"/>
    <w:rPr>
      <w:i/>
      <w:iCs/>
    </w:rPr>
  </w:style>
  <w:style w:type="character" w:styleId="Hashtag">
    <w:name w:val="Hashtag"/>
    <w:uiPriority w:val="99"/>
    <w:semiHidden/>
    <w:unhideWhenUsed/>
    <w:rsid w:val="009E4678"/>
    <w:rPr>
      <w:color w:val="605E5C"/>
      <w:shd w:val="clear" w:color="auto" w:fill="E1DFDD"/>
    </w:rPr>
  </w:style>
  <w:style w:type="paragraph" w:styleId="FootnoteText">
    <w:name w:val="footnote text"/>
    <w:aliases w:val="Podrozdział,Footnote"/>
    <w:basedOn w:val="Normal"/>
    <w:link w:val="TekstprzypisudolnegoZnak"/>
    <w:uiPriority w:val="99"/>
    <w:unhideWhenUsed/>
    <w:rsid w:val="00D06305"/>
    <w:pPr>
      <w:suppressAutoHyphens w:val="0"/>
      <w:spacing w:after="200" w:line="276" w:lineRule="auto"/>
    </w:pPr>
    <w:rPr>
      <w:rFonts w:ascii="Calibri" w:eastAsia="Calibri" w:hAnsi="Calibri"/>
      <w:sz w:val="20"/>
      <w:szCs w:val="20"/>
      <w:lang w:val="en-US" w:eastAsia="pl-PL"/>
    </w:rPr>
  </w:style>
  <w:style w:type="character" w:customStyle="1" w:styleId="TekstprzypisudolnegoZnak">
    <w:name w:val="Tekst przypisu dolnego Znak"/>
    <w:aliases w:val="Podrozdział Znak,Footnote Znak"/>
    <w:link w:val="FootnoteText"/>
    <w:uiPriority w:val="99"/>
    <w:rsid w:val="00D06305"/>
    <w:rPr>
      <w:rFonts w:ascii="Calibri" w:eastAsia="Calibri" w:hAnsi="Calibri"/>
      <w:lang w:val="en-US"/>
    </w:rPr>
  </w:style>
  <w:style w:type="character" w:styleId="FootnoteReference">
    <w:name w:val="footnote reference"/>
    <w:uiPriority w:val="99"/>
    <w:unhideWhenUsed/>
    <w:rsid w:val="00D06305"/>
    <w:rPr>
      <w:vertAlign w:val="superscript"/>
    </w:rPr>
  </w:style>
  <w:style w:type="character" w:customStyle="1" w:styleId="NagwekZnak">
    <w:name w:val="Nagłówek Znak"/>
    <w:link w:val="Header"/>
    <w:uiPriority w:val="99"/>
    <w:rsid w:val="00310DE1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https://th.bing.com/th/id/R.df1a54e5e73f1f57a148db8a65748443?rik=KkNDaZecmYMLhQ&amp;riu=http%3a%2f%2ftechpal.com.pl%2fimages%2ftechpal-logo.png&amp;ehk=o8CUi1CG9IDxJzBCBX5pBJO5ke1rL5YFryUeOo6BLb0%3d&amp;risl=&amp;pid=ImgRaw&amp;r=0" TargetMode="External" /><Relationship Id="rId3" Type="http://schemas.openxmlformats.org/officeDocument/2006/relationships/image" Target="media/image2.png" /><Relationship Id="rId4" Type="http://schemas.openxmlformats.org/officeDocument/2006/relationships/image" Target="media/image3.jpeg" /><Relationship Id="rId5" Type="http://schemas.openxmlformats.org/officeDocument/2006/relationships/image" Target="file:///C:\Users\admin\Downloads\FOSa_20_lat_kolor.jpg" TargetMode="External" /><Relationship Id="rId6" Type="http://schemas.openxmlformats.org/officeDocument/2006/relationships/image" Target="../../admin/Downloads/FOSa_20_lat_kolor.jpg" TargetMode="External" /><Relationship Id="rId7" Type="http://schemas.openxmlformats.org/officeDocument/2006/relationships/image" Target="media/image4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G:\logo%20FOSa%20-%20wz&#243;r.dot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D0EB5B-2C3F-48ED-96F4-965583241F25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logo FOSa - wzór</ap:Template>
  <ap:TotalTime>18</ap:TotalTime>
  <ap:Pages>4</ap:Pages>
  <ap:Words>413</ap:Words>
  <ap:Characters>2483</ap:Characters>
  <ap:Application>Microsoft Office Word</ap:Application>
  <ap:DocSecurity>0</ap:DocSecurity>
  <ap:Lines>20</ap:Lines>
  <ap:Paragraphs>5</ap:Paragraphs>
  <ap:ScaleCrop>false</ap:ScaleCrop>
  <ap:HeadingPairs>
    <vt:vector baseType="variant" size="2">
      <vt:variant>
        <vt:lpstr>Tytuł</vt:lpstr>
      </vt:variant>
      <vt:variant>
        <vt:i4>1</vt:i4>
      </vt:variant>
    </vt:vector>
  </ap:HeadingPairs>
  <ap:TitlesOfParts>
    <vt:vector baseType="lpstr" size="1">
      <vt:lpstr>Praesent suscipit</vt:lpstr>
    </vt:vector>
  </ap:TitlesOfParts>
  <ap:Company>fe</ap:Company>
  <ap:LinksUpToDate>false</ap:LinksUpToDate>
  <ap:CharactersWithSpaces>2891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Praesent suscipit</dc:title>
  <dc:creator>FOSa</dc:creator>
  <cp:lastModifiedBy>Marek Zbytniewski</cp:lastModifiedBy>
  <cp:revision>6</cp:revision>
  <cp:lastPrinted>2024-10-08T08:12:00Z</cp:lastPrinted>
  <dcterms:created xsi:type="dcterms:W3CDTF">2024-10-08T10:33:00Z</dcterms:created>
  <dcterms:modified xsi:type="dcterms:W3CDTF">2024-10-11T05:45:00Z</dcterms:modified>
</cp:coreProperties>
</file>