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F38" w:rsidRPr="00995ACE" w:rsidRDefault="00995ACE" w:rsidP="00901F38">
      <w:pPr>
        <w:rPr>
          <w:rFonts w:ascii="Cambria" w:hAnsi="Cambria"/>
          <w:b/>
        </w:rPr>
      </w:pPr>
      <w:r>
        <w:rPr>
          <w:rFonts w:ascii="Cambria" w:hAnsi="Cambria"/>
          <w:b/>
        </w:rPr>
        <w:t>ZAŁĄCZNIK NR 3</w:t>
      </w:r>
      <w:bookmarkStart w:id="0" w:name="_GoBack"/>
      <w:bookmarkEnd w:id="0"/>
    </w:p>
    <w:p w:rsidR="00995ACE" w:rsidRDefault="00995ACE" w:rsidP="00995ACE">
      <w:pPr>
        <w:ind w:left="2" w:hanging="2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FORMULARZ REKRUTACYJNY</w:t>
      </w:r>
    </w:p>
    <w:p w:rsidR="004F1C7A" w:rsidRPr="008038B9" w:rsidRDefault="004F1C7A" w:rsidP="00901F38">
      <w:pPr>
        <w:rPr>
          <w:rFonts w:ascii="Cambria" w:hAnsi="Cambria"/>
        </w:rPr>
      </w:pPr>
    </w:p>
    <w:p w:rsidR="00901F38" w:rsidRDefault="0048020C" w:rsidP="00901F38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  <w:r w:rsidRPr="008038B9">
        <w:rPr>
          <w:rFonts w:ascii="Cambria" w:hAnsi="Cambria" w:cs="Arial"/>
          <w:b/>
          <w:bCs/>
          <w:color w:val="000000"/>
        </w:rPr>
        <w:t>DANE UCZESTNIKA/UCZESTNICZKI PROJECT OTRZYMUJĄCEGO WSPARCIE</w:t>
      </w:r>
    </w:p>
    <w:p w:rsidR="00901F38" w:rsidRPr="006F2E37" w:rsidRDefault="0048020C" w:rsidP="00901F38">
      <w:pPr>
        <w:jc w:val="center"/>
        <w:rPr>
          <w:b/>
          <w:bCs/>
        </w:rPr>
      </w:pPr>
      <w:r w:rsidRPr="006F2E37">
        <w:rPr>
          <w:b/>
          <w:bCs/>
          <w:lang w:val="en-US"/>
        </w:rPr>
        <w:t>DATA OF THE PROJECT PARTICIPANT RECEIVING SUPPORT</w:t>
      </w:r>
    </w:p>
    <w:p w:rsidR="00901F38" w:rsidRPr="008038B9" w:rsidRDefault="00901F38" w:rsidP="00901F38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</w:p>
    <w:tbl>
      <w:tblPr>
        <w:tblW w:w="9643" w:type="dxa"/>
        <w:tblInd w:w="-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1845"/>
        <w:gridCol w:w="691"/>
        <w:gridCol w:w="709"/>
        <w:gridCol w:w="567"/>
        <w:gridCol w:w="739"/>
        <w:gridCol w:w="992"/>
        <w:gridCol w:w="1104"/>
        <w:gridCol w:w="669"/>
        <w:gridCol w:w="1882"/>
        <w:gridCol w:w="284"/>
      </w:tblGrid>
      <w:tr w:rsidR="00AD6160" w:rsidTr="002C28BD"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 w:rsidRPr="00856DA8" w:rsidRDefault="0048020C">
            <w:r w:rsidRPr="008038B9">
              <w:rPr>
                <w:rFonts w:ascii="Cambria" w:hAnsi="Cambria" w:cs="Arial"/>
                <w:b/>
                <w:color w:val="000000"/>
              </w:rPr>
              <w:t>Imię/imiona: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>Name 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 w:rsidRPr="00856DA8" w:rsidRDefault="0048020C">
            <w:r w:rsidRPr="008038B9">
              <w:rPr>
                <w:rFonts w:ascii="Cambria" w:hAnsi="Cambria" w:cs="Arial"/>
                <w:b/>
                <w:color w:val="000000"/>
              </w:rPr>
              <w:t>Nazwisko: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>Surname: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Obywatelstwo: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>Citizenship: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01F38" w:rsidRPr="008038B9" w:rsidRDefault="0048020C">
            <w:pPr>
              <w:ind w:left="178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>
              <w:rPr>
                <w:rFonts w:ascii="Cambria" w:hAnsi="Cambria" w:cs="Calibri"/>
              </w:rPr>
            </w:r>
            <w:r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Obywatelstwo polskie</w:t>
            </w:r>
            <w:r>
              <w:rPr>
                <w:rFonts w:ascii="Cambria" w:hAnsi="Cambria" w:cs="Calibri"/>
              </w:rPr>
              <w:br/>
            </w:r>
            <w:r>
              <w:t xml:space="preserve">      </w:t>
            </w:r>
            <w:r>
              <w:rPr>
                <w:lang w:val="uk-UA"/>
              </w:rPr>
              <w:t xml:space="preserve">Has </w:t>
            </w:r>
            <w:r>
              <w:rPr>
                <w:lang w:val="en-US"/>
              </w:rPr>
              <w:t>Polish citizenship</w:t>
            </w:r>
          </w:p>
          <w:p w:rsidR="00901F38" w:rsidRPr="008038B9" w:rsidRDefault="0048020C">
            <w:pPr>
              <w:ind w:left="178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>
              <w:rPr>
                <w:rFonts w:ascii="Cambria" w:hAnsi="Cambria" w:cs="Calibri"/>
              </w:rPr>
            </w:r>
            <w:r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Brak polskiego obywatelstwa - obywatel kraju UE</w:t>
            </w:r>
            <w:r>
              <w:rPr>
                <w:rFonts w:ascii="Cambria" w:hAnsi="Cambria" w:cs="Calibri"/>
              </w:rPr>
              <w:br/>
              <w:t xml:space="preserve">       </w:t>
            </w:r>
            <w:r>
              <w:rPr>
                <w:lang w:val="en-US"/>
              </w:rPr>
              <w:t xml:space="preserve">No Polish citizenship - </w:t>
            </w:r>
            <w:r>
              <w:rPr>
                <w:lang w:val="uk-UA"/>
              </w:rPr>
              <w:t>b</w:t>
            </w:r>
            <w:r>
              <w:rPr>
                <w:lang w:val="uk-UA"/>
              </w:rPr>
              <w:t xml:space="preserve">ut I have </w:t>
            </w:r>
            <w:r>
              <w:rPr>
                <w:lang w:val="en-US"/>
              </w:rPr>
              <w:t>EU citizenship</w:t>
            </w:r>
          </w:p>
          <w:p w:rsidR="00901F38" w:rsidRPr="008038B9" w:rsidRDefault="0048020C">
            <w:pPr>
              <w:ind w:left="178" w:right="-100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>
              <w:rPr>
                <w:rFonts w:ascii="Cambria" w:hAnsi="Cambria" w:cs="Calibri"/>
              </w:rPr>
            </w:r>
            <w:r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Brak polskiego obywatelstwa lub obywatelstwa UE - obywatel kraju spoza UE/bezpaństwowiec</w:t>
            </w:r>
            <w:r>
              <w:rPr>
                <w:rFonts w:ascii="Cambria" w:hAnsi="Cambria" w:cs="Calibri"/>
              </w:rPr>
              <w:br/>
              <w:t xml:space="preserve">       </w:t>
            </w:r>
            <w:r>
              <w:rPr>
                <w:lang w:val="uk-UA"/>
              </w:rPr>
              <w:t>I am a citizen of a non-EU country / I am stateless</w:t>
            </w:r>
          </w:p>
        </w:tc>
      </w:tr>
      <w:tr w:rsidR="00AD6160" w:rsidTr="002C28BD">
        <w:trPr>
          <w:gridBefore w:val="1"/>
          <w:wBefore w:w="161" w:type="dxa"/>
          <w:trHeight w:val="858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 w:rsidRDefault="0048020C">
            <w:r w:rsidRPr="008038B9">
              <w:rPr>
                <w:rFonts w:ascii="Cambria" w:hAnsi="Cambria" w:cs="Arial"/>
                <w:b/>
                <w:color w:val="000000"/>
              </w:rPr>
              <w:t xml:space="preserve">PESEL/INNY </w:t>
            </w:r>
            <w:r w:rsidRPr="008038B9">
              <w:rPr>
                <w:rFonts w:ascii="Cambria" w:hAnsi="Cambria" w:cs="Arial"/>
                <w:b/>
                <w:color w:val="000000"/>
              </w:rPr>
              <w:t>IDENTIFIER: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>PESEL/</w:t>
            </w:r>
          </w:p>
          <w:p w:rsidR="00901F38" w:rsidRDefault="0048020C">
            <w:pPr>
              <w:rPr>
                <w:lang w:val="uk-UA"/>
              </w:rPr>
            </w:pPr>
            <w:r>
              <w:rPr>
                <w:lang w:val="en-US"/>
              </w:rPr>
              <w:t>ANOTHER IDENTIFIER</w:t>
            </w:r>
            <w:r>
              <w:rPr>
                <w:lang w:val="uk-UA"/>
              </w:rPr>
              <w:t>: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349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</w:tblGrid>
            <w:tr w:rsidR="00AD6160">
              <w:trPr>
                <w:cantSplit/>
                <w:trHeight w:hRule="exact" w:val="567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="00901F38" w:rsidRPr="008038B9" w:rsidRDefault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</w:tr>
          </w:tbl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Brake </w:t>
            </w:r>
            <w:r>
              <w:rPr>
                <w:lang w:val="uk-UA"/>
              </w:rPr>
              <w:t xml:space="preserve">PESEL/No </w:t>
            </w:r>
            <w:r>
              <w:rPr>
                <w:lang w:val="en-US"/>
              </w:rPr>
              <w:t>PESEL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INNY </w:t>
            </w:r>
            <w:r>
              <w:rPr>
                <w:lang w:val="en-US"/>
              </w:rPr>
              <w:t xml:space="preserve">IDENTYFIKATOR/OTHER IDENTIFIER </w:t>
            </w:r>
            <w:r w:rsidRPr="008038B9">
              <w:rPr>
                <w:rFonts w:ascii="Cambria" w:hAnsi="Cambria" w:cs="Arial"/>
                <w:color w:val="000000"/>
              </w:rPr>
              <w:t>______________________________________________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Education: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856DA8">
              <w:rPr>
                <w:rFonts w:ascii="Cambria" w:hAnsi="Cambria" w:cs="Arial"/>
                <w:b/>
                <w:color w:val="000000"/>
              </w:rPr>
              <w:t>Education</w:t>
            </w:r>
            <w:r>
              <w:rPr>
                <w:rFonts w:ascii="Cambria" w:hAnsi="Cambria" w:cs="Arial"/>
                <w:b/>
                <w:color w:val="000000"/>
              </w:rPr>
              <w:t>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Niższe niż </w:t>
            </w:r>
            <w:r>
              <w:rPr>
                <w:rFonts w:ascii="Cambria" w:hAnsi="Cambria" w:cs="Arial"/>
              </w:rPr>
              <w:br/>
            </w:r>
            <w:r>
              <w:rPr>
                <w:lang w:val="en-US"/>
              </w:rPr>
              <w:t>Less than primary (no formal education)</w:t>
            </w:r>
          </w:p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>
              <w:rPr>
                <w:lang w:val="en-US"/>
              </w:rPr>
              <w:t>Primary (completed primary school)</w:t>
            </w:r>
          </w:p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 xml:space="preserve"> Incomplete secondary education (education completed at the level of incomplete s</w:t>
            </w:r>
            <w:r w:rsidRPr="007E5C44">
              <w:rPr>
                <w:rFonts w:ascii="Cambria" w:hAnsi="Cambria" w:cs="Arial"/>
              </w:rPr>
              <w:t>econdary school)</w:t>
            </w:r>
          </w:p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>Secondary education (education obtained at the level of secondary school, secondary or basic vocational education)</w:t>
            </w:r>
          </w:p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>Basic higher education (education obtained at the level of post-secondary education, which is not also higher education - *bachelor's degree, technical school, college, 3 years of higher education)</w:t>
            </w:r>
          </w:p>
          <w:p w:rsidR="00901F38" w:rsidRPr="008038B9" w:rsidRDefault="0048020C">
            <w:pPr>
              <w:ind w:left="324" w:hanging="284"/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>
              <w:rPr>
                <w:rFonts w:ascii="Cambria" w:hAnsi="Cambria" w:cs="Arial"/>
              </w:rPr>
            </w:r>
            <w:r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t>Higher education (complete and completed education at the level of a higher education institution - *specialist, master's degree).</w:t>
            </w: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9482" w:type="dxa"/>
            <w:gridSpan w:val="10"/>
            <w:shd w:val="clear" w:color="auto" w:fill="C0C0C0"/>
            <w:vAlign w:val="center"/>
          </w:tcPr>
          <w:p w:rsidR="00901F38" w:rsidRPr="007E5C44" w:rsidRDefault="0048020C">
            <w:r w:rsidRPr="007E5C44">
              <w:rPr>
                <w:rFonts w:ascii="Cambria" w:hAnsi="Cambria" w:cs="Arial"/>
                <w:b/>
                <w:color w:val="000000"/>
              </w:rPr>
              <w:lastRenderedPageBreak/>
              <w:t xml:space="preserve">1. </w:t>
            </w:r>
            <w:r w:rsidRPr="008038B9">
              <w:rPr>
                <w:rFonts w:ascii="Cambria" w:hAnsi="Cambria" w:cs="Arial"/>
                <w:b/>
                <w:color w:val="000000"/>
              </w:rPr>
              <w:t>Dane kontaktowe: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 Contact information:</w:t>
            </w:r>
          </w:p>
          <w:p w:rsidR="00901F38" w:rsidRPr="008038B9" w:rsidRDefault="00901F38">
            <w:pPr>
              <w:suppressAutoHyphens w:val="0"/>
              <w:ind w:left="313"/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7E5C44" w:rsidRDefault="0048020C">
            <w:r w:rsidRPr="008038B9">
              <w:rPr>
                <w:rFonts w:ascii="Cambria" w:hAnsi="Cambria" w:cs="Arial"/>
                <w:b/>
                <w:color w:val="000000"/>
              </w:rPr>
              <w:t>Województwo: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uk-UA"/>
              </w:rPr>
              <w:t>Governance</w:t>
            </w:r>
            <w:r>
              <w:rPr>
                <w:lang w:val="en-US"/>
              </w:rPr>
              <w:t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7E5C44" w:rsidRDefault="0048020C">
            <w:r w:rsidRPr="008038B9">
              <w:rPr>
                <w:rFonts w:ascii="Cambria" w:hAnsi="Cambria" w:cs="Arial"/>
                <w:b/>
                <w:color w:val="000000"/>
              </w:rPr>
              <w:t>Powiat: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>County: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7E5C44" w:rsidRDefault="0048020C">
            <w:r w:rsidRPr="008038B9">
              <w:rPr>
                <w:rFonts w:ascii="Cambria" w:hAnsi="Cambria" w:cs="Arial"/>
                <w:b/>
                <w:color w:val="000000"/>
              </w:rPr>
              <w:t>Gmina: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uk-UA"/>
              </w:rPr>
              <w:t>Commune</w:t>
            </w:r>
            <w:r>
              <w:rPr>
                <w:lang w:val="en-US"/>
              </w:rPr>
              <w:t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7E5C44" w:rsidRDefault="0048020C">
            <w:pPr>
              <w:rPr>
                <w:sz w:val="18"/>
                <w:szCs w:val="18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Miejscowość: 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7E5C44">
              <w:rPr>
                <w:lang w:val="uk-UA"/>
              </w:rPr>
              <w:t>City</w:t>
            </w:r>
            <w:r w:rsidRPr="007E5C44">
              <w:rPr>
                <w:lang w:val="en-US"/>
              </w:rPr>
              <w:t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7E5C44" w:rsidRDefault="0048020C">
            <w:pPr>
              <w:rPr>
                <w:sz w:val="18"/>
                <w:szCs w:val="18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Ulica: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7E5C44">
              <w:rPr>
                <w:lang w:val="en-US"/>
              </w:rPr>
              <w:t>Street: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2536" w:type="dxa"/>
            <w:gridSpan w:val="2"/>
            <w:shd w:val="clear" w:color="auto" w:fill="D9D9D9"/>
            <w:vAlign w:val="center"/>
          </w:tcPr>
          <w:p w:rsidR="00901F38" w:rsidRPr="007E5C44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Nr budynku: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Building no: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2835" w:type="dxa"/>
            <w:gridSpan w:val="3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Nr lokalu: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Room no:</w:t>
            </w:r>
          </w:p>
          <w:p w:rsidR="00901F38" w:rsidRPr="008038B9" w:rsidRDefault="0048020C">
            <w:pPr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(nie dotyczy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not applicable )</w:t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b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b/>
                <w:color w:val="000000"/>
              </w:rPr>
            </w:r>
            <w:r>
              <w:rPr>
                <w:rFonts w:ascii="Cambria" w:hAnsi="Cambria" w:cs="Arial"/>
                <w:b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end"/>
            </w:r>
            <w:r>
              <w:rPr>
                <w:rFonts w:ascii="Cambria" w:hAnsi="Cambria" w:cs="Arial"/>
                <w:b/>
                <w:color w:val="000000"/>
              </w:rPr>
              <w:br/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2536" w:type="dxa"/>
            <w:gridSpan w:val="2"/>
            <w:shd w:val="clear" w:color="auto" w:fill="D9D9D9"/>
            <w:vAlign w:val="center"/>
          </w:tcPr>
          <w:p w:rsidR="00901F38" w:rsidRPr="00A85239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Kod pocztowy: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Postal code</w:t>
            </w:r>
            <w:r w:rsidRPr="00B5195C">
              <w:rPr>
                <w:rFonts w:ascii="Cambria" w:hAnsi="Cambria"/>
                <w:lang w:val="uk-UA"/>
              </w:rPr>
              <w:t>:</w:t>
            </w:r>
          </w:p>
        </w:tc>
        <w:tc>
          <w:tcPr>
            <w:tcW w:w="6946" w:type="dxa"/>
            <w:gridSpan w:val="8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A85239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Telefon kontaktowy: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Contact telephone number</w:t>
            </w:r>
            <w:r w:rsidRPr="00B5195C">
              <w:rPr>
                <w:rFonts w:ascii="Cambria" w:hAnsi="Cambria"/>
                <w:lang w:val="uk-UA"/>
              </w:rPr>
              <w:t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rPr>
          <w:gridBefore w:val="1"/>
          <w:wBefore w:w="161" w:type="dxa"/>
          <w:trHeight w:val="397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="00901F38" w:rsidRPr="00A85239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E-mail address: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Email address: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Status of the person in the labour market </w:t>
            </w:r>
            <w:r w:rsidRPr="008038B9">
              <w:rPr>
                <w:rFonts w:ascii="Cambria" w:hAnsi="Cambria" w:cs="Arial"/>
                <w:b/>
                <w:color w:val="000000"/>
              </w:rPr>
              <w:br/>
              <w:t>when applying for the project</w:t>
            </w:r>
            <w:r w:rsidRPr="008038B9">
              <w:rPr>
                <w:rFonts w:ascii="Cambria" w:hAnsi="Cambria" w:cs="Arial"/>
                <w:color w:val="000000"/>
              </w:rPr>
              <w:t>: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The </w:t>
            </w:r>
            <w:r w:rsidRPr="00B5195C">
              <w:rPr>
                <w:rFonts w:ascii="Cambria" w:hAnsi="Cambria"/>
                <w:lang w:val="en-US"/>
              </w:rPr>
              <w:t xml:space="preserve">status of </w:t>
            </w:r>
            <w:r w:rsidRPr="00B5195C">
              <w:rPr>
                <w:rFonts w:ascii="Cambria" w:hAnsi="Cambria"/>
                <w:lang w:val="en-US"/>
              </w:rPr>
              <w:t xml:space="preserve">the person on the labour market </w:t>
            </w:r>
            <w:r w:rsidRPr="00B5195C">
              <w:rPr>
                <w:rFonts w:ascii="Cambria" w:hAnsi="Cambria"/>
                <w:lang w:val="uk-UA"/>
              </w:rPr>
              <w:t>(</w:t>
            </w:r>
            <w:r w:rsidRPr="00B5195C">
              <w:rPr>
                <w:rFonts w:ascii="Cambria" w:hAnsi="Cambria"/>
                <w:lang w:val="en-US"/>
              </w:rPr>
              <w:t xml:space="preserve">at the time of joining </w:t>
            </w:r>
            <w:r w:rsidRPr="00B5195C">
              <w:rPr>
                <w:rFonts w:ascii="Cambria" w:hAnsi="Cambria"/>
                <w:lang w:val="uk-UA"/>
              </w:rPr>
              <w:t>the project):</w:t>
            </w: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bezrobotna  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zarejestrowana w   </w:t>
            </w:r>
          </w:p>
          <w:p w:rsidR="00901F38" w:rsidRPr="00B5195C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ewidencji PUP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unemployed </w:t>
            </w:r>
            <w:r w:rsidRPr="00B5195C">
              <w:rPr>
                <w:rFonts w:ascii="Cambria" w:hAnsi="Cambria"/>
                <w:lang w:val="uk-UA"/>
              </w:rPr>
              <w:t xml:space="preserve">person registered in the </w:t>
            </w:r>
            <w:r w:rsidRPr="00B5195C">
              <w:rPr>
                <w:rFonts w:ascii="Cambria" w:hAnsi="Cambria"/>
                <w:lang w:val="en-US"/>
              </w:rPr>
              <w:t xml:space="preserve">PUP </w:t>
            </w:r>
            <w:r w:rsidRPr="00B5195C">
              <w:rPr>
                <w:rFonts w:ascii="Cambria" w:hAnsi="Cambria"/>
                <w:lang w:val="uk-UA"/>
              </w:rPr>
              <w:t>database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4647" w:type="dxa"/>
            <w:gridSpan w:val="4"/>
            <w:shd w:val="clear" w:color="auto" w:fill="auto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workstation without robotics </w:t>
            </w:r>
          </w:p>
          <w:p w:rsidR="00901F38" w:rsidRPr="00B5195C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w ewidencji PUP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>unemployed</w:t>
            </w:r>
            <w:r w:rsidRPr="00B5195C">
              <w:rPr>
                <w:rFonts w:ascii="Cambria" w:hAnsi="Cambria"/>
                <w:lang w:val="uk-UA"/>
              </w:rPr>
              <w:t xml:space="preserve">, </w:t>
            </w:r>
            <w:r w:rsidRPr="00B5195C">
              <w:rPr>
                <w:rFonts w:ascii="Cambria" w:hAnsi="Cambria"/>
              </w:rPr>
              <w:t xml:space="preserve">not </w:t>
            </w:r>
            <w:r w:rsidRPr="00B5195C">
              <w:rPr>
                <w:rFonts w:ascii="Cambria" w:hAnsi="Cambria"/>
                <w:lang w:val="uk-UA"/>
              </w:rPr>
              <w:t xml:space="preserve">registered in the </w:t>
            </w:r>
            <w:r w:rsidRPr="00B5195C">
              <w:rPr>
                <w:rFonts w:ascii="Cambria" w:hAnsi="Cambria"/>
                <w:lang w:val="en-US"/>
              </w:rPr>
              <w:t xml:space="preserve">PUP </w:t>
            </w:r>
            <w:r w:rsidRPr="00B5195C">
              <w:rPr>
                <w:rFonts w:ascii="Cambria" w:hAnsi="Cambria"/>
                <w:lang w:val="uk-UA"/>
              </w:rPr>
              <w:t>database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 w:val="restart"/>
            <w:shd w:val="clear" w:color="auto" w:fill="D9D9D9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>Including:</w:t>
            </w:r>
          </w:p>
        </w:tc>
        <w:tc>
          <w:tcPr>
            <w:tcW w:w="4647" w:type="dxa"/>
            <w:gridSpan w:val="4"/>
            <w:shd w:val="clear" w:color="auto" w:fill="auto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unemployed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long-term unemployed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/>
            <w:shd w:val="clear" w:color="auto" w:fill="D9D9D9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48020C">
            <w:pPr>
              <w:ind w:left="275" w:hanging="275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bierna </w:t>
            </w:r>
            <w:r>
              <w:rPr>
                <w:rFonts w:ascii="Cambria" w:hAnsi="Cambria" w:cs="Arial"/>
                <w:strike/>
                <w:color w:val="000000"/>
              </w:rPr>
              <w:br/>
            </w:r>
            <w:r w:rsidRPr="00A85239">
              <w:rPr>
                <w:rFonts w:ascii="Cambria" w:hAnsi="Cambria" w:cs="Arial"/>
                <w:color w:val="000000"/>
              </w:rPr>
              <w:t>economically inactive person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>Including:</w:t>
            </w:r>
          </w:p>
        </w:tc>
        <w:tc>
          <w:tcPr>
            <w:tcW w:w="3655" w:type="dxa"/>
            <w:gridSpan w:val="3"/>
            <w:shd w:val="clear" w:color="auto" w:fill="auto"/>
            <w:vAlign w:val="center"/>
          </w:tcPr>
          <w:p w:rsidR="00901F38" w:rsidRPr="00B5195C" w:rsidRDefault="0048020C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ucząca się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a person enrolled </w:t>
            </w:r>
            <w:r w:rsidRPr="00B5195C">
              <w:rPr>
                <w:rFonts w:ascii="Cambria" w:hAnsi="Cambria"/>
                <w:lang w:val="uk-UA"/>
              </w:rPr>
              <w:t>in a course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nieuczestnicząca in kształceniu lub szkoleniu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>a person who is not enrolled i</w:t>
            </w:r>
            <w:r w:rsidRPr="00B5195C">
              <w:rPr>
                <w:rFonts w:ascii="Cambria" w:hAnsi="Cambria"/>
              </w:rPr>
              <w:t xml:space="preserve">n </w:t>
            </w:r>
            <w:r w:rsidRPr="00B5195C">
              <w:rPr>
                <w:rFonts w:ascii="Cambria" w:hAnsi="Cambria"/>
                <w:lang w:val="uk-UA"/>
              </w:rPr>
              <w:t>a course</w:t>
            </w:r>
          </w:p>
          <w:p w:rsidR="00901F38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inne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other</w:t>
            </w:r>
          </w:p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/>
            <w:shd w:val="clear" w:color="auto" w:fill="D9D9D9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="00901F38" w:rsidRPr="008038B9" w:rsidRDefault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person employed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working person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>Including:</w:t>
            </w:r>
          </w:p>
        </w:tc>
        <w:tc>
          <w:tcPr>
            <w:tcW w:w="3655" w:type="dxa"/>
            <w:gridSpan w:val="3"/>
            <w:shd w:val="clear" w:color="auto" w:fill="auto"/>
            <w:vAlign w:val="center"/>
          </w:tcPr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administracji rządowej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>civil servant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administracji samorządowej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employee </w:t>
            </w:r>
            <w:r w:rsidRPr="00B5195C">
              <w:rPr>
                <w:rFonts w:ascii="Cambria" w:hAnsi="Cambria"/>
                <w:lang w:val="uk-UA"/>
              </w:rPr>
              <w:t>in local government</w:t>
            </w:r>
          </w:p>
          <w:p w:rsidR="00901F38" w:rsidRPr="00BF4709" w:rsidRDefault="0048020C">
            <w:pPr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MMŚP </w:t>
            </w:r>
            <w:r w:rsidRPr="008038B9">
              <w:rPr>
                <w:rFonts w:ascii="Cambria" w:hAnsi="Cambria" w:cs="Arial"/>
                <w:i/>
                <w:color w:val="000000"/>
              </w:rPr>
              <w:t>(micro, małych, średnich przedsiębiorstwach)</w:t>
            </w:r>
            <w:r>
              <w:rPr>
                <w:rFonts w:ascii="Cambria" w:hAnsi="Cambria" w:cs="Arial"/>
                <w:i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in SMEs (micro, small, medium-sized enterprises)</w:t>
            </w:r>
          </w:p>
          <w:p w:rsidR="00901F38" w:rsidRPr="00B5195C" w:rsidRDefault="0048020C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organisations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in non-governmental organisations</w:t>
            </w:r>
          </w:p>
          <w:p w:rsidR="00901F38" w:rsidRPr="00BF4709" w:rsidRDefault="0048020C">
            <w:pPr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prowadząca działalność na własny rachunek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 am self-employed, self-employed</w:t>
            </w:r>
          </w:p>
          <w:p w:rsidR="00901F38" w:rsidRPr="00BF470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</w:instrText>
            </w:r>
            <w:r w:rsidRPr="008038B9">
              <w:rPr>
                <w:rFonts w:ascii="Cambria" w:hAnsi="Cambria" w:cs="Arial"/>
                <w:color w:val="000000"/>
              </w:rPr>
              <w:instrText xml:space="preserve">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dużym przedsiębiorstwie</w:t>
            </w:r>
            <w:r>
              <w:rPr>
                <w:rStyle w:val="Odwoanieprzypisudolnego"/>
                <w:rFonts w:ascii="Cambria" w:hAnsi="Cambria" w:cs="Arial"/>
                <w:color w:val="000000"/>
              </w:rPr>
              <w:footnoteReference w:id="1"/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 I work at a large enterprise </w:t>
            </w:r>
          </w:p>
          <w:p w:rsidR="00901F38" w:rsidRPr="00BF4709" w:rsidRDefault="0048020C">
            <w:pPr>
              <w:rPr>
                <w:rFonts w:ascii="Cambria" w:hAnsi="Cambria" w:cs="Calibri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within the educational system (kadra pedagogiczna)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 w:cs="Calibri"/>
                <w:lang w:val="uk-UA"/>
              </w:rPr>
              <w:t>at a school or educational institution (I am a member of the teaching staff)</w:t>
            </w:r>
          </w:p>
          <w:p w:rsidR="00901F38" w:rsidRPr="00B5195C" w:rsidRDefault="0048020C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in the educational system (non-teaching staff)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 w:cs="Calibri"/>
                <w:lang w:val="uk-UA"/>
              </w:rPr>
              <w:t>in a school or educational institution (non-teaching staff)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in the system of education (kadra zarządzająca)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at a school or educational institution (institutional administration)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</w:t>
            </w:r>
            <w:r w:rsidRPr="008038B9">
              <w:rPr>
                <w:rFonts w:ascii="Cambria" w:hAnsi="Cambria" w:cs="Arial"/>
                <w:color w:val="000000"/>
              </w:rPr>
              <w:t xml:space="preserve">na uczelni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at a higher education institution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instytucie naukowym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in a scientific institute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the Sieci Badaw</w:t>
            </w:r>
            <w:r w:rsidRPr="008038B9">
              <w:rPr>
                <w:rFonts w:ascii="Cambria" w:hAnsi="Cambria" w:cs="Arial"/>
                <w:color w:val="000000"/>
              </w:rPr>
              <w:t>czej Łukasiewicz research institute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in a research institute or other institution of this network</w:t>
            </w:r>
          </w:p>
          <w:p w:rsidR="00901F38" w:rsidRPr="00BF4709" w:rsidRDefault="0048020C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międzynarodowym instytucje naukowym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lastRenderedPageBreak/>
              <w:t>at the international research institute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dla federacji podmiotów systemu szkolnictwa wyższego</w:t>
            </w:r>
            <w:r w:rsidRPr="008038B9">
              <w:rPr>
                <w:rFonts w:ascii="Cambria" w:hAnsi="Cambria" w:cs="Arial"/>
                <w:color w:val="000000"/>
              </w:rPr>
              <w:t xml:space="preserve"> i nauki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for the federation of higher education and science</w:t>
            </w:r>
          </w:p>
          <w:p w:rsidR="00901F38" w:rsidRPr="008038B9" w:rsidRDefault="0048020C" w:rsidP="002C28BD">
            <w:pPr>
              <w:ind w:right="-265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the place of an individual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>in another public institution (enterprise, organisation)</w:t>
            </w:r>
          </w:p>
          <w:p w:rsidR="00901F38" w:rsidRPr="008038B9" w:rsidRDefault="0048020C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</w:rPr>
            </w:r>
            <w:r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inne/ </w:t>
            </w:r>
            <w:r w:rsidRPr="00B5195C">
              <w:rPr>
                <w:rFonts w:ascii="Cambria" w:hAnsi="Cambria"/>
                <w:lang w:val="uk-UA"/>
              </w:rPr>
              <w:t>other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9359" w:type="dxa"/>
            <w:gridSpan w:val="10"/>
            <w:shd w:val="clear" w:color="auto" w:fill="D9D9D9"/>
            <w:vAlign w:val="center"/>
          </w:tcPr>
          <w:p w:rsidR="00901F38" w:rsidRPr="00CE3113" w:rsidRDefault="0048020C">
            <w:pPr>
              <w:jc w:val="center"/>
              <w:rPr>
                <w:rFonts w:ascii="Cambria" w:hAnsi="Cambria"/>
                <w:b/>
                <w:bCs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lastRenderedPageBreak/>
              <w:t>Status of the project participant at the time of application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b/>
                <w:bCs/>
                <w:lang w:val="uk-UA"/>
              </w:rPr>
              <w:t>Status of the project participant at the moment of joining the project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901F38" w:rsidRPr="004F1C7A" w:rsidRDefault="0048020C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Osoba pochodzenia obcego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>Foreigner: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="0012555D"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901F38" w:rsidRPr="004F1C7A" w:rsidRDefault="0048020C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Osoba państwa trzeciego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>Citizens of a non-EU country: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A person who is a member of a national or ethnic minority (including marginalised groups)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>A representative of a national minority or ethnic group, including marginalised groups: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odmowa podanie informacji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  <w:t>refusal to provide information</w:t>
            </w:r>
          </w:p>
        </w:tc>
      </w:tr>
      <w:tr w:rsidR="00AD6160" w:rsidTr="00A17B74">
        <w:tblPrEx>
          <w:jc w:val="center"/>
          <w:tblInd w:w="0" w:type="dxa"/>
        </w:tblPrEx>
        <w:trPr>
          <w:gridAfter w:val="1"/>
          <w:wAfter w:w="284" w:type="dxa"/>
          <w:trHeight w:val="1066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901F38" w:rsidRPr="004F1C7A" w:rsidRDefault="0048020C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A person who is homeless or unable to afford housing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>A homeless person or a person without access to housing: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D6160" w:rsidTr="00A17B74">
        <w:tblPrEx>
          <w:jc w:val="center"/>
          <w:tblInd w:w="0" w:type="dxa"/>
        </w:tblPrEx>
        <w:trPr>
          <w:gridAfter w:val="1"/>
          <w:wAfter w:w="284" w:type="dxa"/>
          <w:trHeight w:val="742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901F38" w:rsidRPr="004F1C7A" w:rsidRDefault="0048020C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Person with disabilities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>A person with a disability: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901F38" w:rsidRPr="004F1C7A" w:rsidRDefault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01F38" w:rsidRPr="004F1C7A" w:rsidRDefault="0048020C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odmowa podanie informacji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  <w:t>refusal to provide informa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>tion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9359" w:type="dxa"/>
            <w:gridSpan w:val="10"/>
            <w:shd w:val="clear" w:color="auto" w:fill="D9D9D9"/>
            <w:vAlign w:val="center"/>
          </w:tcPr>
          <w:p w:rsidR="002C28BD" w:rsidRPr="00C573DE" w:rsidRDefault="0048020C" w:rsidP="00A90FE1">
            <w:pPr>
              <w:contextualSpacing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Zgłoszenie specjalnych </w:t>
            </w:r>
            <w:r w:rsidRPr="00C573D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potrzeby </w:t>
            </w:r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>do udziału w projekcie (jeśli dotyczy)</w:t>
            </w:r>
          </w:p>
        </w:tc>
      </w:tr>
      <w:tr w:rsidR="00AD6160" w:rsidTr="002C28BD">
        <w:tblPrEx>
          <w:jc w:val="center"/>
          <w:tblInd w:w="0" w:type="dxa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="002C28BD" w:rsidRPr="004F1C7A" w:rsidRDefault="0048020C" w:rsidP="00A90FE1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>Specific potrzebys związane z dostępnością/niepelnosprawnością (UWAGA! pomieszczenia są dostosowane do potrzeb osób poruszających się na wózku):</w:t>
            </w:r>
          </w:p>
        </w:tc>
        <w:tc>
          <w:tcPr>
            <w:tcW w:w="4647" w:type="dxa"/>
            <w:gridSpan w:val="4"/>
            <w:shd w:val="clear" w:color="auto" w:fill="FFFFFF"/>
            <w:vAlign w:val="center"/>
          </w:tcPr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RPr="00F862BC" w:rsidRDefault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</w:tbl>
    <w:p w:rsidR="00A17B74" w:rsidRDefault="00A17B74" w:rsidP="00A17B74">
      <w:pPr>
        <w:contextualSpacing/>
        <w:jc w:val="both"/>
        <w:rPr>
          <w:rFonts w:ascii="Cambria" w:hAnsi="Cambria"/>
        </w:rPr>
      </w:pPr>
    </w:p>
    <w:p w:rsidR="00A17B74" w:rsidRPr="008038B9" w:rsidRDefault="00A17B74" w:rsidP="00A17B74">
      <w:pPr>
        <w:contextualSpacing/>
        <w:jc w:val="both"/>
        <w:rPr>
          <w:rFonts w:ascii="Cambria" w:hAnsi="Cambria"/>
        </w:rPr>
      </w:pPr>
    </w:p>
    <w:p w:rsidR="00924994" w:rsidRDefault="00901F38" w:rsidP="00924994">
      <w:pPr>
        <w:ind w:left="-567" w:firstLine="567"/>
        <w:contextualSpacing/>
        <w:jc w:val="both"/>
        <w:rPr>
          <w:rFonts w:ascii="Cambria" w:hAnsi="Cambria"/>
        </w:rPr>
      </w:pPr>
      <w:r w:rsidRPr="008038B9">
        <w:rPr>
          <w:rFonts w:ascii="Cambria" w:hAnsi="Cambria"/>
        </w:rPr>
        <w:t xml:space="preserve">       .............................................</w:t>
      </w:r>
      <w:r w:rsidRPr="008038B9">
        <w:rPr>
          <w:rFonts w:ascii="Cambria" w:hAnsi="Cambria"/>
        </w:rPr>
        <w:tab/>
      </w:r>
      <w:r w:rsidRPr="008038B9">
        <w:rPr>
          <w:rFonts w:ascii="Cambria" w:hAnsi="Cambria"/>
        </w:rPr>
        <w:tab/>
        <w:t xml:space="preserve">       </w:t>
      </w:r>
      <w:r w:rsidRPr="008038B9">
        <w:rPr>
          <w:rFonts w:ascii="Cambria" w:hAnsi="Cambria"/>
        </w:rPr>
        <w:tab/>
        <w:t>..............................................................</w:t>
      </w:r>
    </w:p>
    <w:p w:rsidR="00924994" w:rsidRPr="004F1C7A" w:rsidRDefault="0048020C" w:rsidP="00924994">
      <w:pPr>
        <w:ind w:left="3540" w:hanging="3540"/>
        <w:contextualSpacing/>
        <w:jc w:val="both"/>
        <w:rPr>
          <w:rFonts w:ascii="Cambria" w:hAnsi="Cambria"/>
          <w:sz w:val="18"/>
          <w:szCs w:val="18"/>
        </w:rPr>
      </w:pPr>
      <w:r w:rsidRPr="004F1C7A">
        <w:rPr>
          <w:rFonts w:ascii="Cambria" w:hAnsi="Cambria"/>
          <w:sz w:val="18"/>
          <w:szCs w:val="18"/>
          <w:lang w:val="uk-UA"/>
        </w:rPr>
        <w:t>Place and date</w:t>
      </w:r>
      <w:r w:rsidR="00901F38" w:rsidRPr="004F1C7A">
        <w:rPr>
          <w:rFonts w:ascii="Cambria" w:hAnsi="Cambria"/>
          <w:b/>
          <w:sz w:val="18"/>
          <w:szCs w:val="18"/>
        </w:rPr>
        <w:tab/>
      </w:r>
      <w:r w:rsidRPr="004F1C7A">
        <w:rPr>
          <w:rFonts w:ascii="Cambria" w:hAnsi="Cambria"/>
          <w:b/>
          <w:sz w:val="18"/>
          <w:szCs w:val="18"/>
        </w:rPr>
        <w:t xml:space="preserve">  </w:t>
      </w:r>
      <w:r w:rsidRPr="004F1C7A">
        <w:rPr>
          <w:rFonts w:ascii="Cambria" w:hAnsi="Cambria"/>
          <w:b/>
          <w:sz w:val="18"/>
          <w:szCs w:val="18"/>
        </w:rPr>
        <w:tab/>
      </w:r>
      <w:r w:rsidR="004F1C7A">
        <w:rPr>
          <w:rFonts w:ascii="Cambria" w:hAnsi="Cambria"/>
          <w:b/>
          <w:sz w:val="18"/>
          <w:szCs w:val="18"/>
        </w:rPr>
        <w:tab/>
      </w:r>
      <w:r w:rsidR="00901F38" w:rsidRPr="004F1C7A">
        <w:rPr>
          <w:rFonts w:ascii="Cambria" w:hAnsi="Cambria"/>
          <w:b/>
          <w:sz w:val="18"/>
          <w:szCs w:val="18"/>
        </w:rPr>
        <w:t xml:space="preserve"> Czytelny podpis uczestnika </w:t>
      </w:r>
    </w:p>
    <w:p w:rsidR="00901F38" w:rsidRPr="004F1C7A" w:rsidRDefault="00924994" w:rsidP="004F1C7A">
      <w:pPr>
        <w:ind w:left="4248" w:firstLine="708"/>
        <w:contextualSpacing/>
        <w:jc w:val="both"/>
        <w:rPr>
          <w:sz w:val="18"/>
          <w:szCs w:val="18"/>
        </w:rPr>
      </w:pPr>
      <w:r w:rsidRPr="004F1C7A">
        <w:rPr>
          <w:rFonts w:ascii="Cambria" w:hAnsi="Cambria"/>
          <w:sz w:val="18"/>
          <w:szCs w:val="18"/>
          <w:lang w:val="uk-UA"/>
        </w:rPr>
        <w:t>Legible signature of the project participant</w:t>
      </w:r>
    </w:p>
    <w:sectPr w:rsidR="00901F38" w:rsidRPr="004F1C7A" w:rsidSect="00182200">
      <w:headerReference w:type="default" r:id="rId8"/>
      <w:footerReference w:type="default" r:id="rId9"/>
      <w:pgSz w:w="11906" w:h="16838"/>
      <w:pgMar w:top="1549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20C" w:rsidRDefault="0048020C">
      <w:r>
        <w:separator/>
      </w:r>
    </w:p>
  </w:endnote>
  <w:endnote w:type="continuationSeparator" w:id="0">
    <w:p w:rsidR="0048020C" w:rsidRDefault="0048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4E42B7D-A12F-4BAB-B302-4773B9A040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05FC435-2AD3-454C-B7BD-48C2D8B5F83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4000385-24E3-4C8B-BCE6-5CCCFECC06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65187D5-9FFA-4B37-A424-8748384AF1C4}"/>
    <w:embedBold r:id="rId5" w:fontKey="{62A3AC0E-2BAC-482B-8672-E296ABDF4120}"/>
    <w:embedItalic r:id="rId6" w:fontKey="{DF7A9F12-3825-4D38-A496-52C29950971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8DCFEEF-619A-4CE5-9A9C-74ED73AC928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0AEB725E-4DC8-44DE-A0ED-1666AD6AFC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05" w:rsidRDefault="00D06305" w:rsidP="00FE58B5">
    <w:pPr>
      <w:pStyle w:val="Stopka"/>
      <w:jc w:val="center"/>
      <w:rPr>
        <w:rFonts w:ascii="Cambria" w:hAnsi="Cambria"/>
        <w:sz w:val="16"/>
        <w:szCs w:val="16"/>
      </w:rPr>
    </w:pPr>
  </w:p>
  <w:p w:rsidR="00DD2455" w:rsidRDefault="00995ACE" w:rsidP="00DD2455">
    <w:pPr>
      <w:pStyle w:val="Stopka"/>
      <w:tabs>
        <w:tab w:val="clear" w:pos="9072"/>
        <w:tab w:val="right" w:pos="10065"/>
      </w:tabs>
      <w:ind w:left="-567" w:right="-426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796415917" o:spid="_x0000_i1028" type="#_x0000_t75" style="width:504.6pt;height:59.4pt;visibility:visible">
          <v:imagedata r:id="rId1" o:title=""/>
        </v:shape>
      </w:pict>
    </w:r>
  </w:p>
  <w:p w:rsidR="002C28BD" w:rsidRPr="00E702CD" w:rsidRDefault="0048020C" w:rsidP="002C28BD">
    <w:pPr>
      <w:pStyle w:val="Stopka"/>
      <w:tabs>
        <w:tab w:val="clear" w:pos="9072"/>
        <w:tab w:val="right" w:pos="10065"/>
      </w:tabs>
      <w:ind w:left="-567" w:right="-426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>The project "</w:t>
    </w:r>
    <w:r w:rsidRPr="00F974CD">
      <w:rPr>
        <w:rFonts w:ascii="Verdana" w:hAnsi="Verdana"/>
        <w:sz w:val="15"/>
        <w:szCs w:val="15"/>
      </w:rPr>
      <w:t xml:space="preserve">Contact point-włączamy integrację" </w:t>
    </w:r>
    <w:r>
      <w:rPr>
        <w:rFonts w:ascii="Verdana" w:hAnsi="Verdana"/>
        <w:sz w:val="15"/>
        <w:szCs w:val="15"/>
      </w:rPr>
      <w:t>is implemented by the Federację Organizacja Socjalnych Województwa Warmińsko-Mazurskiego FOSA in partnership with Strefą Przygody and is financed by the funds of the European Union under the European Fundusz Spolecznego Plus</w:t>
    </w:r>
  </w:p>
  <w:p w:rsidR="00A42B92" w:rsidRDefault="00A42B92" w:rsidP="00A42B9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20C" w:rsidRDefault="0048020C">
      <w:r>
        <w:separator/>
      </w:r>
    </w:p>
  </w:footnote>
  <w:footnote w:type="continuationSeparator" w:id="0">
    <w:p w:rsidR="0048020C" w:rsidRDefault="0048020C">
      <w:r>
        <w:continuationSeparator/>
      </w:r>
    </w:p>
  </w:footnote>
  <w:footnote w:id="1">
    <w:p w:rsidR="00901F38" w:rsidRPr="00D20E76" w:rsidRDefault="0048020C" w:rsidP="00901F38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D20E76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504940">
        <w:rPr>
          <w:rFonts w:ascii="Cambria" w:hAnsi="Cambria"/>
          <w:sz w:val="18"/>
          <w:szCs w:val="18"/>
        </w:rPr>
        <w:t xml:space="preserve"> duże przedsiębiorstwo to</w:t>
      </w:r>
      <w:r w:rsidRPr="00504940">
        <w:rPr>
          <w:rFonts w:ascii="Cambria" w:hAnsi="Cambria"/>
          <w:sz w:val="18"/>
          <w:szCs w:val="18"/>
        </w:rPr>
        <w:t xml:space="preserve"> przedsiębiorstwo zatrudniające powyżej 249 pracowników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8B9" w:rsidRPr="00D06305" w:rsidRDefault="0048020C" w:rsidP="0012555D">
    <w:pPr>
      <w:pStyle w:val="Stopka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w:pict>
        <v:group id="Group 155" o:spid="_x0000_s3073" style="position:absolute;margin-left:77.95pt;margin-top:-67.3pt;width:56.95pt;height:67.4pt;z-index:-1;mso-position-horizontal-relative:margin;mso-position-vertical-relative:margin;mso-width-relative:margin;mso-height-relative:margin" coordsize="40545,52479">
          <v:shape id="Shape 6" o:spid="_x0000_s3074" style="position:absolute;left:11322;top:8003;width:22892;height:20127;visibility:visible;mso-wrap-style:square;v-text-anchor:top" coordsize="2289201,2012683" o:spt="100" adj="0,,0" path="m772452,v,,407111,127965,571754,752284c1441475,665772,1432344,487477,1384211,382156v138341,100876,904990,962800,-965,1584388c1347000,1982902,1309777,1997469,1271702,2010194,1452004,1610258,1296594,1089863,946988,845553v24079,108357,-5981,391173,-165494,568732c817588,1230719,727304,1113358,727304,1113358v,,-29579,166180,-144387,334036c482371,1594320,411569,1749933,526059,2012683v-37782,-12357,-74739,-26530,-110756,-42456c85611,1752714,,1537424,58496,1254290,106756,1020597,284963,830517,300177,597268v67463,122847,75502,211481,83033,339827c597979,674027,820611,321970,772452,xe" fillcolor="#fad249" stroked="f">
            <v:stroke joinstyle="miter"/>
            <v:formulas/>
            <v:path arrowok="t" o:connecttype="segments" textboxrect="0,0,2289201,2012683"/>
          </v:shape>
          <v:shape id="Shape 7" o:spid="_x0000_s3075" style="position:absolute;left:8398;top:4965;width:25809;height:22733;visibility:visible;mso-wrap-style:square;v-text-anchor:top" coordsize="2580970,2273262" o:spt="100" adj="0,,0" path="m1187488,v655841,,1187488,531660,1187488,1187488c2374976,1668856,2088439,2083105,1676730,2269554v904240,-621526,138176,-1482789,-88,-1583627c1724774,791248,1733893,969543,1636624,1056043,1471981,431736,1064870,303771,1064870,303771v48171,321971,-174473,674027,-389230,937095c668109,1112520,660070,1023887,592595,901040v-15202,233248,-193409,423329,-241669,657022c292494,1840878,377863,2056003,706641,2273262,290436,2088668,,1672120,,1187488,,531660,531647,,1187488,xe" fillcolor="#74b43c" stroked="f">
            <v:stroke joinstyle="miter"/>
            <v:formulas/>
            <v:path arrowok="t" o:connecttype="segments" textboxrect="0,0,2580970,2273262"/>
          </v:shape>
          <v:shape id="Shape 8" o:spid="_x0000_s3076" style="position:absolute;left:3432;width:16840;height:33681;visibility:visible;mso-wrap-style:square;v-text-anchor:top" coordsize="1684065,3368116" o:spt="100" adj="0,,0" path="m1684058,r7,l1684065,254826r-153473,8154c1379333,279149,1235148,318935,1101750,378523v-18440,8243,-39382,8789,-57988,940l861911,302806v-22822,-9614,-48324,6159,-49911,30874l799262,531813v-1283,20027,-11036,38430,-26480,51231c456400,845198,254826,1241069,254826,1684058v,202172,42049,394487,117754,568795c380517,2271141,380949,2291804,373202,2310168r-80772,191643c282816,2524633,298577,2550135,323291,2551722r205207,13195c548615,2566213,567080,2576030,579882,2591587v229362,278746,562220,469126,939802,512365l1684065,3113303r,254813l1684058,3368116c748729,3368116,,2619388,,1684058,,753974,753974,,1684058,xe" fillcolor="#555655" stroked="f">
            <v:stroke joinstyle="miter"/>
            <v:formulas/>
            <v:path arrowok="t" o:connecttype="segments" textboxrect="0,0,1684065,3368116"/>
          </v:shape>
          <v:shape id="Shape 9" o:spid="_x0000_s3077" style="position:absolute;left:20272;width:16841;height:33681;visibility:visible;mso-wrap-style:square;v-text-anchor:top" coordsize="1684064,3368115" o:spt="100" adj="0,,0" path="m,l173044,8637v852946,85683,1511008,798549,1511008,1675421c1684064,2556012,1021381,3273181,172180,3359421l,3368115,,3113303r6,c204540,3113303,399002,3070237,574948,2992831v18352,-8077,39141,-8547,57620,-762l820985,3071482v22822,9627,48324,-6147,49911,-30861l883990,2836989v1295,-20040,11036,-38455,26517,-51270c1227334,2523566,1429239,2127402,1429239,1684058v,-209779,-45225,-408991,-126416,-588455c1294441,1077087,1293844,1056017,1301744,1037298r75285,-178626c1386656,835850,1370882,810348,1346181,808761l1149610,796125v-19964,-1283,-38316,-10961,-51104,-26328c836327,455142,441585,254825,6,254825r-6,l,xe" fillcolor="#555655" stroked="f">
            <v:stroke joinstyle="miter"/>
            <v:formulas/>
            <v:path arrowok="t" o:connecttype="segments" textboxrect="0,0,1684064,3368115"/>
          </v:shape>
          <v:shape id="Shape 10" o:spid="_x0000_s3078" style="position:absolute;left:7417;top:38281;width:3859;height:4791;visibility:visible;mso-wrap-style:square;v-text-anchor:top" coordsize="385890,479146" o:spt="100" adj="0,,0" path="m201600,v22987,,44907,1740,65151,5156c286664,8522,304102,13601,318592,20257v13894,6375,24968,14642,32931,24561c359118,54343,362814,65367,362814,78537v,13068,-2375,24320,-7074,33426c352031,119177,347536,125501,342341,130848v-4953,-2413,-11011,-4839,-18326,-7366c313423,119850,301790,116535,289446,113602v-12345,-2909,-25057,-5398,-37783,-7367c238735,104254,226746,103238,216014,103238v-22695,,-39967,2604,-52844,7976c143828,119278,139764,132931,139764,142951v,10325,4800,19126,13830,25426c161163,173672,174295,178283,193637,182423r29781,6718c282893,202781,325488,221513,350037,244830v24130,22949,35853,51880,35853,88481c385890,379171,369253,414007,335039,439801v-34620,26111,-86957,39345,-155550,39345c153200,479146,128511,477253,106121,473507,84125,469849,65151,464172,49733,456603,34836,449313,23089,440093,14783,429209,6769,418719,2883,406552,2883,391960v,-13487,2756,-24866,8179,-33807c15608,350634,20942,344056,26924,338519v17602,9207,37592,17564,59525,24866c111341,371691,140386,375907,172758,375907v21755,,38240,-3213,50406,-9868c240551,356565,244196,343548,244196,334277v,-12269,-5512,-22416,-15964,-29401c219329,298945,205537,294373,186233,290906r-28880,-5778c103543,274625,63195,258051,37401,235902,12230,214313,,183896,,142951,,120993,4775,100889,14211,83210,23660,65494,37173,50483,54356,38633,71920,26530,93383,16967,118148,10236,143154,3442,171234,,201600,xe" fillcolor="#74b43c" stroked="f">
            <v:stroke joinstyle="miter"/>
            <v:formulas/>
            <v:path arrowok="t" o:connecttype="segments" textboxrect="0,0,385890,479146"/>
          </v:shape>
          <v:shape id="Shape 11" o:spid="_x0000_s3079" style="position:absolute;left:12281;top:37406;width:2840;height:5647;visibility:visible;mso-wrap-style:square;v-text-anchor:top" coordsize="283985,564718" o:spt="100" adj="0,,0" path="m62192,v26136,,46520,4496,60554,13360c135318,21324,141694,39700,141694,67958r,71450l271463,139408v2641,5575,5232,12154,7734,19647c282372,168605,283985,179375,283985,191033v,19597,-4039,33566,-12002,41530c263906,240640,253149,244564,239090,244564r-97396,l141694,399644v,20116,6820,34861,20269,43827c174295,451701,190729,455714,212166,455714v10084,,20625,-863,31331,-2540c251358,451968,258635,450431,265201,448628v3607,5029,6846,10528,9665,16357c278359,472262,280137,481318,280137,491935v,21488,-7811,38506,-23876,52044c239916,557733,209550,564718,166027,564718v-53734,,-95415,-12154,-123888,-36118c14173,505054,,465557,,411188l,7481c5880,6147,13271,4737,22034,3226,34620,1092,48120,,62192,xe" fillcolor="#74b43c" stroked="f">
            <v:stroke joinstyle="miter"/>
            <v:formulas/>
            <v:path arrowok="t" o:connecttype="segments" textboxrect="0,0,283985,564718"/>
          </v:shape>
          <v:shape id="Shape 12" o:spid="_x0000_s3080" style="position:absolute;left:16108;top:38300;width:3080;height:4696;visibility:visible;mso-wrap-style:square;v-text-anchor:top" coordsize="308026,469557" o:spt="100" adj="0,,0" path="m217957,v28626,,51372,5423,67590,16142c300672,26150,308026,42456,308026,66040v,7938,-1156,15875,-3429,23610c302831,95580,300749,101117,298374,106159v-11811,166,-23927,813,-36144,1918c247904,109398,233680,111379,219926,113983v-13703,2616,-26645,5410,-38456,8280c169011,125298,158204,128905,149365,132995r-5741,2666l143624,462102v-5613,1219,-12890,2439,-21742,3671c96037,469380,65900,469557,44158,465824v-9576,-1639,-17691,-4903,-24092,-9703c13741,451384,8979,445008,5486,436664,1841,428028,,416217,,401562l,113157c,100063,2388,88824,7087,79705,11862,70409,18923,61938,28067,54496,37617,46736,49657,39599,63843,33262,78372,26772,94285,20943,111163,15926,128003,10947,145682,7010,163716,4204,181699,1422,199949,,217957,xe" fillcolor="#74b43c" stroked="f">
            <v:stroke joinstyle="miter"/>
            <v:formulas/>
            <v:path arrowok="t" o:connecttype="segments" textboxrect="0,0,308026,469557"/>
          </v:shape>
          <v:shape id="Shape 13" o:spid="_x0000_s3081" style="position:absolute;left:19674;top:38296;width:2236;height:4742;visibility:visible;mso-wrap-style:square;v-text-anchor:top" coordsize="223526,474219" o:spt="100" adj="0,,0" path="m223526,r,100197l186411,107446v-12446,5703,-22784,13157,-30709,22174c147815,138574,141846,148721,137935,159770v-3836,10821,-6109,21920,-6795,32982l130365,205160r93161,-15259l223526,280404r-84080,12602l143154,304169v7887,23699,24156,41644,48349,53379l223526,368416r,105803l204237,472819v-17071,-2566,-33466,-6407,-49068,-11513c124219,451210,96926,435868,74028,415701,51206,395622,32982,369955,19863,339425,6693,308805,,272280,,230865,,190161,6655,154830,19787,125823,32919,96829,50356,72737,71603,54221,92901,35653,117615,21760,145034,12933,158915,8463,173041,5094,187308,2843l223526,xe" fillcolor="#74b43c" stroked="f">
            <v:stroke joinstyle="miter"/>
            <v:formulas/>
            <v:path arrowok="t" o:connecttype="segments" textboxrect="0,0,223526,474219"/>
          </v:shape>
          <v:shape id="Shape 14" o:spid="_x0000_s3082" style="position:absolute;left:21910;top:41722;width:2056;height:1341;visibility:visible;mso-wrap-style:square;v-text-anchor:top" coordsize="205619,134086" o:spt="100" adj="0,,0" path="m178543,v6870,5245,12903,12078,17958,20345c202635,30391,205619,40653,205619,51714v,25096,-11468,43282,-35115,55664c151098,117691,128873,124777,104464,128435v-25057,3759,-48819,5651,-70638,5651l,131632,,25829r5170,1755c18421,30404,32493,31826,47288,31826v27102,,53099,-3530,77254,-10490c145853,15202,163989,8039,178543,xe" fillcolor="#74b43c" stroked="f">
            <v:stroke joinstyle="miter"/>
            <v:formulas/>
            <v:path arrowok="t" o:connecttype="segments" textboxrect="0,0,205619,134086"/>
          </v:shape>
          <v:shape id="Shape 15" o:spid="_x0000_s3083" style="position:absolute;left:21910;top:38290;width:2258;height:2810;visibility:visible;mso-wrap-style:square;v-text-anchor:top" coordsize="225812,280946" o:spt="100" adj="0,,0" path="m6902,c39529,,69590,4978,96260,14770v26568,9792,49771,23381,68948,40412c184245,72123,199269,92659,209861,116256v10579,23609,15951,49733,15951,77660c225812,213030,220847,227025,210636,236703v-10617,10071,-25959,16637,-45593,19507l,280946,,190443,93161,175184r-1448,-9665c89478,150724,81489,135992,67938,121704,53854,106896,33318,99390,6902,99390l,100738,,542,6902,xe" fillcolor="#74b43c" stroked="f">
            <v:stroke joinstyle="miter"/>
            <v:formulas/>
            <v:path arrowok="t" o:connecttype="segments" textboxrect="0,0,225812,280946"/>
          </v:shape>
          <v:shape id="Shape 16" o:spid="_x0000_s3084" style="position:absolute;left:25174;top:36579;width:3320;height:6417;visibility:visible;mso-wrap-style:square;v-text-anchor:top" coordsize="332041,641642" o:spt="100" adj="0,,0" path="m203517,v45479,,79121,5880,99962,17500c322707,28207,332041,46279,332041,72758v,11113,-2362,21197,-7010,29972c321310,109741,317373,115367,313296,119532v-10807,-2692,-22085,-5054,-33617,-7023c266052,110185,250126,109004,232346,109004v-29235,,-52641,5169,-69545,15367c144323,135547,134963,154724,134963,181394r,40691l296456,222085v2629,5562,5232,12128,7734,19647c307365,251270,308966,262039,308966,273710v,19597,-4026,33567,-11989,41529c288900,323317,278143,327228,264084,327228r-120485,l143599,634187v-5614,1219,-12878,2451,-21730,3671c96025,641477,65900,641642,44132,637908v-9563,-1638,-17665,-4902,-24079,-9690c13741,623481,8954,617106,5474,608749,1829,600126,,588302,,573659l,175628c,144602,5334,117729,15837,95796,26327,73901,40754,55690,58674,41618,76784,27470,98400,16904,122949,10223,147968,3442,175070,,203517,xe" fillcolor="#74b43c" stroked="f">
            <v:stroke joinstyle="miter"/>
            <v:formulas/>
            <v:path arrowok="t" o:connecttype="segments" textboxrect="0,0,332041,641642"/>
          </v:shape>
          <v:shape id="Shape 17" o:spid="_x0000_s3085" style="position:absolute;left:28866;top:40167;width:2131;height:2896;visibility:visible;mso-wrap-style:square;v-text-anchor:top" coordsize="213132,289532" o:spt="100" adj="0,,0" path="m213132,r,86346l208585,86725v-19317,1372,-35560,5665,-48336,12751c145593,107617,137846,120584,137846,136979v,15926,6261,29045,18580,38964c168275,185506,186817,190142,213119,190142r13,-2l213132,289532r-13,c180111,289532,150000,286395,123584,280197,97625,274102,75070,264856,56566,252702,38532,240891,24448,225613,14694,207312,4940,188986,,167269,,142758,,101076,11824,70139,36144,48206,60706,26019,99898,11986,152654,6462l213132,xe" fillcolor="#74b43c" stroked="f">
            <v:stroke joinstyle="miter"/>
            <v:formulas/>
            <v:path arrowok="t" o:connecttype="segments" textboxrect="0,0,213132,289532"/>
          </v:shape>
          <v:shape id="Shape 18" o:spid="_x0000_s3086" style="position:absolute;left:29154;top:38298;width:1843;height:1270;visibility:visible;mso-wrap-style:square;v-text-anchor:top" coordsize="184290,126997" o:spt="100" adj="0,,0" path="m184290,r,103805l153518,101495v-24956,,-49632,2680,-73279,7937c58903,114169,39179,120075,21514,126997,16294,122272,11646,115770,7645,107566,2578,97113,,86128,,74876,,60614,3289,49285,9817,41208,16751,32610,27915,25016,42634,18754,60376,12036,81775,7045,106223,3946l184290,xe" fillcolor="#74b43c" stroked="f">
            <v:stroke joinstyle="miter"/>
            <v:formulas/>
            <v:path arrowok="t" o:connecttype="segments" textboxrect="0,0,184290,126997"/>
          </v:shape>
          <v:shape id="Shape 19" o:spid="_x0000_s3087" style="position:absolute;left:30997;top:38293;width:2131;height:4770;visibility:visible;mso-wrap-style:square;v-text-anchor:top" coordsize="213131,476929" o:spt="100" adj="0,,0" path="m9744,c36855,981,61811,4369,84620,10001v27191,6731,50648,17057,69698,30658c173038,54032,187680,71215,197802,91751v10173,20651,15329,45543,15329,73990l213131,381108v,14288,-3746,25514,-11468,34303c193065,425177,182702,433737,170828,440862v-29928,17954,-69742,29265,-118769,33799l,476929,,377538r37732,-3491c52210,371583,62903,368167,70472,363658r4814,-2908l75286,267456,,273743,,187398r74320,-7940l74320,163824v,-22288,-10401,-39154,-30060,-48793c35319,110643,24714,107382,12268,105218l,104297,,493,9744,xe" fillcolor="#74b43c" stroked="f">
            <v:stroke joinstyle="miter"/>
            <v:formulas/>
            <v:path arrowok="t" o:connecttype="segments" textboxrect="0,0,213131,476929"/>
          </v:shape>
          <v:shape id="Shape 20" o:spid="_x0000_s3088" style="position:absolute;top:46120;width:2289;height:6340;visibility:visible;mso-wrap-style:square;v-text-anchor:top" coordsize="228996,633933" o:spt="100" adj="0,,0" path="m204479,r24517,1647l228996,111551r-18751,-3499c197164,108052,185213,109639,174710,112788v-10236,3074,-19291,6731,-26886,10872l142655,126479r,223520l148129,352742v8255,4128,17247,7582,26708,10287c184642,365836,195259,367246,206409,367246r22587,-3049l228996,476150r-36755,-2884c179943,471272,168106,468287,156816,464325r-13195,-4636l143621,625577v-5715,1282,-13208,2679,-22403,4152c94713,633933,64868,633933,43189,630225v-9576,-1651,-17691,-4915,-24079,-9703c12874,615848,8289,609562,5102,601320l,565976,,104480,9356,67742c15998,57925,25333,48755,36801,40703,55698,28524,79638,18593,107959,11214,136470,3772,168944,,204479,xe" fillcolor="#74b43c" stroked="f">
            <v:stroke joinstyle="miter"/>
            <v:formulas/>
            <v:path arrowok="t" o:connecttype="segments" textboxrect="0,0,228996,633933"/>
          </v:shape>
          <v:shape id="Shape 21" o:spid="_x0000_s3089" style="position:absolute;left:2289;top:46137;width:2338;height:4746;visibility:visible;mso-wrap-style:square;v-text-anchor:top" coordsize="233801,474616" o:spt="100" adj="0,,0" path="m,l29655,1992c47085,4411,63849,8031,79826,12831v31509,9500,58928,24193,81458,43675c183763,75950,201644,100804,214433,130344v12853,29680,19368,65710,19368,107099c233801,277080,228200,312132,217126,341621v-10973,29287,-26683,54128,-46698,73838c150438,435144,125978,450054,97733,459770,69069,469612,36671,474616,1441,474616l,474503,,362550r15398,-2079c53023,349255,86341,316892,86341,237443v,-43180,-9004,-76022,-26772,-97624c50444,128732,39294,120378,26210,114796l,109905,,xe" fillcolor="#74b43c" stroked="f">
            <v:stroke joinstyle="miter"/>
            <v:formulas/>
            <v:path arrowok="t" o:connecttype="segments" textboxrect="0,0,233801,474616"/>
          </v:shape>
          <v:shape id="Shape 22" o:spid="_x0000_s3090" style="position:absolute;left:5624;top:46130;width:3080;height:4696;visibility:visible;mso-wrap-style:square;v-text-anchor:top" coordsize="308026,469583" o:spt="100" adj="0,,0" path="m217957,v28626,,51372,5436,67590,16154c300673,26162,308026,42482,308026,66053v,7950,-1156,15900,-3442,23609c302832,95580,300749,101105,298374,106185v-11760,152,-23876,787,-36144,1905c247904,109398,233693,111379,219939,113995v-13653,2604,-26594,5385,-38469,8268c169050,125298,158255,128905,149377,132995r-5753,2666l143624,462115v-5613,1206,-12890,2426,-21742,3670c95898,469392,66002,469583,44158,465836v-9589,-1651,-17704,-4915,-24092,-9703c13741,451396,8979,445021,5486,436664,1842,428028,,416230,,401562l,113157c,100063,2388,88824,7087,79718,11862,70422,18910,61951,28067,54508,37617,46761,49657,39624,63843,33262,78321,26797,94247,20968,111163,15939,128041,10960,145733,6998,163716,4216,181699,1422,199949,,217957,xe" fillcolor="#74b43c" stroked="f">
            <v:stroke joinstyle="miter"/>
            <v:formulas/>
            <v:path arrowok="t" o:connecttype="segments" textboxrect="0,0,308026,469583"/>
          </v:shape>
          <v:shape id="Shape 23" o:spid="_x0000_s3091" style="position:absolute;left:9431;top:46274;width:3868;height:4465;visibility:visible;mso-wrap-style:square;v-text-anchor:top" coordsize="386867,446456" o:spt="100" adj="0,,0" path="m48730,l347739,v8001,7557,14554,16370,19494,26238c372605,37008,375323,49428,375323,63157v,11214,-2743,22530,-8128,33630c361455,108547,354266,119698,345897,129883l170853,340335r203467,c376949,345923,379540,352654,382054,360375v3188,9932,4813,20892,4813,32538c386867,412521,382829,426491,374866,434455v-8090,8077,-18834,12001,-32893,12001l27559,446456c19571,438900,13018,430086,8090,420192,2718,409499,,397091,,383299,,372047,2730,360718,8141,349657v5702,-11723,12877,-22873,21221,-32995l208648,106109r-192278,c13729,100483,11138,93777,8649,86055,5461,76226,3848,65291,3848,53543v,-19609,4039,-33591,12002,-41541c23927,3937,34684,,48730,xe" fillcolor="#74b43c" stroked="f">
            <v:stroke joinstyle="miter"/>
            <v:formulas/>
            <v:path arrowok="t" o:connecttype="segments" textboxrect="0,0,386867,446456"/>
          </v:shape>
          <v:shape id="Shape 24" o:spid="_x0000_s3092" style="position:absolute;left:13864;top:46169;width:4665;height:6271;visibility:visible;mso-wrap-style:square;v-text-anchor:top" coordsize="466535,627190" o:spt="100" adj="0,,0" path="m74587,v20396,,37376,4178,50457,12408c137554,20307,147117,35992,153505,59156r78016,271552l249834,330708r2337,-6604c259829,302425,267487,278308,274930,252400v7366,-25629,14668,-52401,21704,-79578c303631,145771,310299,118186,316420,90780v5715,-25527,10796,-51016,15113,-75832c351968,5016,374485,,398564,v20384,,37313,4305,50343,12802c460769,20536,466535,34163,466535,54496v,16523,-2198,36106,-6541,58179c455600,134912,449682,159042,442404,184429v-7289,25337,-15951,51804,-25742,78651c406832,290030,396367,316903,385572,342964v-10808,26034,-22034,50901,-33401,73926c340906,439801,329692,460769,318821,479323v-17666,30899,-34227,56401,-49225,75756c254787,574205,240474,589318,227038,600024v-13030,10351,-26149,17526,-38938,21323c174955,625221,161011,627190,146685,627190v-24486,,-43625,-6960,-58509,-21260c74244,592531,65697,575780,62141,554812v19164,-15227,38570,-32169,57734,-50419c140652,484569,159702,464045,176492,443382r9398,-11569l171590,427622v-9322,-2731,-19774,-9563,-31065,-20269c129019,396430,116014,375006,101892,343675,94971,327952,87414,309956,79438,290170,71590,270739,63246,247955,54648,222453,46025,196914,37020,167462,27876,134963,19050,103657,9677,67373,,27038,7607,20447,17374,14465,29108,9233,42799,3099,58102,,74587,xe" fillcolor="#74b43c" stroked="f">
            <v:stroke joinstyle="miter"/>
            <v:formulas/>
            <v:path arrowok="t" o:connecttype="segments" textboxrect="0,0,466535,627190"/>
          </v:shape>
          <v:shape id="Shape 25" o:spid="_x0000_s3093" style="position:absolute;left:19573;top:51053;width:1930;height:1426;visibility:visible;mso-wrap-style:square;v-text-anchor:top" coordsize="192945,142545" o:spt="100" adj="0,,0" path="m21184,c38811,9157,58560,17056,80010,23508v24219,7315,49606,11011,75438,11011l192945,30953r,110694l177559,142545v-56592,,-101423,-7595,-133249,-22593c14491,105893,,83820,,52489,,39434,2667,27940,7938,18263,12001,10769,16434,4648,21184,xe" fillcolor="#74b43c" stroked="f">
            <v:stroke joinstyle="miter"/>
            <v:formulas/>
            <v:path arrowok="t" o:connecttype="segments" textboxrect="0,0,192945,142545"/>
          </v:shape>
          <v:shape id="Shape 26" o:spid="_x0000_s3094" style="position:absolute;left:19247;top:46129;width:2256;height:4360;visibility:visible;mso-wrap-style:square;v-text-anchor:top" coordsize="225634,435935" o:spt="100" adj="0,,0" path="m225634,r,110636l201519,114617v-13042,4970,-24005,12409,-32799,22284c151422,156294,142659,183903,142659,218955v,39675,8852,68987,26315,87135c177756,315234,187801,322127,199033,326734r26601,4957l225634,434274r-20199,1661c177813,435935,151206,431731,126378,423463,101918,415310,80162,402445,61747,385249,43332,368053,28296,345447,17043,318041,5728,290583,,257233,,218955,,181389,6033,148432,17932,120988,29756,93695,46342,70810,67183,52954,88176,35021,113500,21458,142481,12593,157169,8116,172644,4741,188786,2485l225634,xe" fillcolor="#74b43c" stroked="f">
            <v:stroke joinstyle="miter"/>
            <v:formulas/>
            <v:path arrowok="t" o:connecttype="segments" textboxrect="0,0,225634,435935"/>
          </v:shape>
          <v:shape id="Shape 27" o:spid="_x0000_s3095" style="position:absolute;left:21503;top:46120;width:2199;height:6350;visibility:visible;mso-wrap-style:square;v-text-anchor:top" coordsize="219869,634940" o:spt="100" adj="0,,0" path="m13456,v35344,,67818,4534,96558,13488c138665,22428,163100,34087,182734,48197v11773,8242,21120,17411,27762,27241c216707,84633,219869,97003,219869,112192r,336474c219869,480860,213773,508915,201759,532080v-12091,23215,-28728,42773,-49492,58127c131274,605714,106217,617296,77794,624637v-14421,3721,-29467,6521,-45033,8391l,634940,,524246r11613,-1104c26238,520036,39084,515392,50044,509232,73806,495859,85871,474193,85871,444818r,-30544l71965,420370v-12446,5461,-26420,9579,-41815,12332l,435181,,332599r10573,1970c39021,334569,62109,327711,79216,314160r3760,-2984l82976,123698r-5030,-2832c72689,117882,65577,115088,56166,112294v-9538,-2820,-21336,-4242,-35014,-4242l,111544,,907,13456,xe" fillcolor="#74b43c" stroked="f">
            <v:stroke joinstyle="miter"/>
            <v:formulas/>
            <v:path arrowok="t" o:connecttype="segments" textboxrect="0,0,219869,634940"/>
          </v:shape>
          <v:shape id="Shape 28" o:spid="_x0000_s3096" style="position:absolute;left:24707;top:46120;width:2420;height:4773;visibility:visible;mso-wrap-style:square;v-text-anchor:top" coordsize="241980,477215" o:spt="100" adj="0,,0" path="m241973,r7,l241980,108041r-7,-2c211785,108039,188024,119964,171399,143459v-15887,22441,-23939,54293,-23939,94679c147460,279172,155702,311366,171933,333820v8477,11728,18688,20567,30550,26474l241980,368966r,108249l241973,477215v-36449,,-69875,-5626,-99390,-16687c113233,449530,87706,433591,66688,413195,45682,392799,29172,367614,17577,338303,5918,308851,,275146,,238138,,201740,5918,168339,17577,138900,29159,109614,45682,84417,66688,64021,87719,43599,113259,27674,142583,16663,172098,5601,205524,,241973,xe" fillcolor="#74b43c" stroked="f">
            <v:stroke joinstyle="miter"/>
            <v:formulas/>
            <v:path arrowok="t" o:connecttype="segments" textboxrect="0,0,241980,477215"/>
          </v:shape>
          <v:shape id="Shape 29" o:spid="_x0000_s3097" style="position:absolute;left:27127;top:46120;width:2420;height:4773;visibility:visible;mso-wrap-style:square;v-text-anchor:top" coordsize="241967,477215" o:spt="100" adj="0,,0" path="m,l52244,4295v16590,2858,32312,7135,47051,12812c128670,28448,154248,44552,175266,64973v21019,20396,37529,45593,49137,74892c236048,169342,241967,202400,241967,238137v,38278,-5919,72810,-17577,102604c212795,370332,196298,395491,175330,415544v-20993,20079,-46495,35522,-75781,45898c84772,466674,69009,470617,52376,473253l,477215,,368965r959,211c31210,369176,54845,357048,71152,333121,86658,310388,94520,278422,94520,238137v,-40373,-8065,-72225,-23940,-94678c62249,131705,52146,122850,40354,116934l,108040,,xe" fillcolor="#74b43c" stroked="f">
            <v:stroke joinstyle="miter"/>
            <v:formulas/>
            <v:path arrowok="t" o:connecttype="segments" textboxrect="0,0,241967,477215"/>
          </v:shape>
          <v:shape id="Shape 30" o:spid="_x0000_s3098" style="position:absolute;left:30341;top:46127;width:2324;height:4749;visibility:visible;mso-wrap-style:square;v-text-anchor:top" coordsize="232372,474897" o:spt="100" adj="0,,0" path="m232372,r,112521l213300,115686v-14539,5499,-26972,13728,-37202,24650c155842,162028,145555,194705,145555,237504v,41974,9525,74384,28346,96317c183490,345022,195228,353461,209013,359100r23359,4178l232372,474897r-34498,-2519c179708,469581,162611,465393,146710,459830,115202,448820,88252,432729,66650,412028,45060,391364,28397,366206,17119,337237,5766,308116,,274563,,237504,,196674,6210,160910,18491,131180,30670,101652,47777,76824,69317,57380,90894,37911,116561,23255,145555,13781,160217,8999,175577,5396,191527,2987l232372,xe" fillcolor="#74b43c" stroked="f">
            <v:stroke joinstyle="miter"/>
            <v:formulas/>
            <v:path arrowok="t" o:connecttype="segments" textboxrect="0,0,232372,474897"/>
          </v:shape>
          <v:shape id="Shape 31" o:spid="_x0000_s3099" style="position:absolute;left:32665;top:44581;width:2294;height:6312;visibility:visible;mso-wrap-style:square;v-text-anchor:top" coordsize="229464,631111" o:spt="100" adj="0,,0" path="m149020,68c162481,,175355,924,186271,2791v9614,1663,17729,4928,24105,9702c216598,17167,221183,23454,224384,31709v3378,8725,5080,20637,5080,35357l229464,522780v,26733,-12319,47599,-37808,63804c173876,598230,150457,608670,122009,617636v-28423,8941,-61697,13475,-98933,13475l,629426,,517807r24041,4300c36754,522107,48438,520112,58788,516175v10313,-3898,18619,-8572,24638,-13830l86817,499386r,-221615l82004,274875c67678,266290,50444,261947,30759,261947l,267050,,154529r8661,-634c20803,153895,32817,154962,44348,157096v11456,2108,20803,4648,27801,7569l85865,170393r,-162929c91567,6169,99073,4785,108255,3299,121514,1197,135560,136,149020,68xe" fillcolor="#74b43c" stroked="f">
            <v:stroke joinstyle="miter"/>
            <v:formulas/>
            <v:path arrowok="t" o:connecttype="segments" textboxrect="0,0,229464,631111"/>
          </v:shape>
          <v:shape id="Shape 32" o:spid="_x0000_s3100" style="position:absolute;left:35880;top:46169;width:4665;height:6271;visibility:visible;mso-wrap-style:square;v-text-anchor:top" coordsize="466543,627190" o:spt="100" adj="0,,0" path="m74587,v20409,,37389,4178,50470,12408c137566,20307,147117,35992,153505,59156r78016,271552l249834,330708r2350,-6604c259829,302425,267488,278308,274942,252400v7366,-25629,14656,-52401,21705,-79578c303644,145771,310299,118186,316433,90780v5702,-25527,10782,-51016,15113,-75832c351968,5016,374498,,398577,v20371,,37312,4305,50330,12802c454844,16669,459254,22009,462180,28924r4363,25549l466543,54530r-6549,58145c455613,134912,449694,159042,442404,184429v-7289,25337,-15938,51804,-25743,78651c406845,290030,396367,316903,385572,342964v-10808,26034,-22034,50901,-33388,73926c340906,439801,329692,460769,318834,479323v-17679,30899,-34227,56401,-49238,75756c254788,574205,240474,589318,227050,600024v-13043,10351,-26149,17526,-38950,21323c174955,625221,161023,627190,146685,627190v-24473,,-43612,-6960,-58496,-21260c74244,592531,65697,575780,62154,554812v19164,-15227,38557,-32169,57734,-50419c140665,484569,159702,464045,176492,443382r9398,-11569l171602,427622v-9334,-2731,-19786,-9563,-31076,-20269c129019,396430,116015,375006,101905,343675,94971,327952,87414,309956,79439,290170,71590,270739,63246,247955,54648,222453,46025,196914,37033,167462,27889,134963,19050,103657,9690,67373,,27038,7607,20447,17374,14465,29108,9233,42799,3099,58102,,74587,xe" fillcolor="#74b43c" stroked="f">
            <v:stroke joinstyle="miter"/>
            <v:formulas/>
            <v:path arrowok="t" o:connecttype="segments" textboxrect="0,0,466543,627190"/>
          </v:shape>
          <w10:wrap type="topAndBottom" anchorx="margin" anchory="margin"/>
        </v:group>
      </w:pict>
    </w:r>
    <w:r>
      <w:rPr>
        <w:rFonts w:ascii="Cambria" w:hAnsi="Cambria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101" type="#_x0000_t75" style="position:absolute;margin-left:-17.05pt;margin-top:-33.6pt;width:81.6pt;height:81.6pt;z-index:-2">
          <v:imagedata r:id="rId1" o:title="FOSa_logo_2024"/>
        </v:shape>
      </w:pict>
    </w:r>
  </w:p>
  <w:p w:rsidR="002713EF" w:rsidRPr="002713EF" w:rsidRDefault="0048020C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</w:instrText>
    </w:r>
    <w:r>
      <w:rPr>
        <w:lang w:eastAsia="pl-PL"/>
      </w:rPr>
      <w:instrText>INCLUDEPICTURE  "C:\\Users\\admin\\Desktop\\admin\\Downloads\\FOSa_20_lat_kolor.jpg" \* MERGEFORMATINET</w:instrText>
    </w:r>
    <w:r>
      <w:rPr>
        <w:lang w:eastAsia="pl-PL"/>
      </w:rPr>
      <w:instrText xml:space="preserve"> </w:instrText>
    </w:r>
    <w:r>
      <w:rPr>
        <w:lang w:eastAsia="pl-PL"/>
      </w:rPr>
      <w:fldChar w:fldCharType="separate"/>
    </w:r>
    <w:r w:rsidR="00995ACE">
      <w:rPr>
        <w:lang w:eastAsia="pl-PL"/>
      </w:rPr>
      <w:pict>
        <v:shape id="_x0000_i1025" type="#_x0000_t75" style="width:664.2pt;height:664.2pt">
          <v:imagedata r:id="rId2" r:href="rId3"/>
        </v:shape>
      </w:pict>
    </w:r>
    <w:r>
      <w:rPr>
        <w:lang w:eastAsia="pl-PL"/>
      </w:rPr>
      <w:fldChar w:fldCharType="end"/>
    </w:r>
  </w:p>
  <w:p w:rsidR="002713EF" w:rsidRPr="002713EF" w:rsidRDefault="0048020C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</w:instrText>
    </w:r>
    <w:r>
      <w:rPr>
        <w:lang w:eastAsia="pl-PL"/>
      </w:rPr>
      <w:instrText>INCLUDEPICTURE  "C:\\Users\\admin\\Desktop\\a</w:instrText>
    </w:r>
    <w:r>
      <w:rPr>
        <w:lang w:eastAsia="pl-PL"/>
      </w:rPr>
      <w:instrText>dmin\\Downloads\\FOSa_20_lat_kolor.jpg" \* MERGEFORMATINET</w:instrText>
    </w:r>
    <w:r>
      <w:rPr>
        <w:lang w:eastAsia="pl-PL"/>
      </w:rPr>
      <w:instrText xml:space="preserve"> </w:instrText>
    </w:r>
    <w:r>
      <w:rPr>
        <w:lang w:eastAsia="pl-PL"/>
      </w:rPr>
      <w:fldChar w:fldCharType="separate"/>
    </w:r>
    <w:r w:rsidR="00995ACE">
      <w:rPr>
        <w:lang w:eastAsia="pl-PL"/>
      </w:rPr>
      <w:pict>
        <v:shape id="_x0000_i1026" type="#_x0000_t75" style="width:664.2pt;height:664.2pt">
          <v:imagedata r:id="rId2" r:href="rId4"/>
        </v:shape>
      </w:pict>
    </w:r>
    <w:r>
      <w:rPr>
        <w:lang w:eastAsia="pl-PL"/>
      </w:rPr>
      <w:fldChar w:fldCharType="end"/>
    </w:r>
  </w:p>
  <w:p w:rsidR="009D7A0F" w:rsidRDefault="00995ACE" w:rsidP="004156B3">
    <w:pPr>
      <w:ind w:right="-2"/>
    </w:pPr>
    <w:r>
      <w:pict>
        <v:shape id="_x0000_i1027" type="#_x0000_t75" style="width:77.4pt;height:48pt;mso-position-horizontal-relative:char;mso-position-vertical-relative:line">
          <v:imagedata r:id="rId5" o:title=""/>
        </v:shape>
      </w:pict>
    </w:r>
  </w:p>
  <w:p w:rsidR="009D7A0F" w:rsidRDefault="0048020C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  <w:r>
      <w:rPr>
        <w:sz w:val="18"/>
        <w:szCs w:val="18"/>
      </w:rPr>
      <w:tab/>
    </w:r>
  </w:p>
  <w:p w:rsidR="009D7A0F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  <w:p w:rsidR="009D7A0F" w:rsidRPr="0011386A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B91AB6B"/>
    <w:multiLevelType w:val="singleLevel"/>
    <w:tmpl w:val="CB91AB6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904171A"/>
    <w:multiLevelType w:val="singleLevel"/>
    <w:tmpl w:val="D904171A"/>
    <w:lvl w:ilvl="0">
      <w:start w:val="6"/>
      <w:numFmt w:val="decimal"/>
      <w:suff w:val="space"/>
      <w:lvlText w:val="%1)"/>
      <w:lvlJc w:val="left"/>
    </w:lvl>
  </w:abstractNum>
  <w:abstractNum w:abstractNumId="2" w15:restartNumberingAfterBreak="0">
    <w:nsid w:val="FFFFFF7C"/>
    <w:multiLevelType w:val="singleLevel"/>
    <w:tmpl w:val="DE446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3202C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BDC84F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13FE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55DE9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6542F1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E069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70E69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3447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1A128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A717FA"/>
    <w:multiLevelType w:val="hybridMultilevel"/>
    <w:tmpl w:val="6B44A3EA"/>
    <w:lvl w:ilvl="0" w:tplc="4E7E9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DE2D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A252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144E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893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3C5F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C8A5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ECA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F697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7BF5D16"/>
    <w:multiLevelType w:val="hybridMultilevel"/>
    <w:tmpl w:val="1E0E615C"/>
    <w:lvl w:ilvl="0" w:tplc="3BF21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9418F8" w:tentative="1">
      <w:start w:val="1"/>
      <w:numFmt w:val="lowerLetter"/>
      <w:lvlText w:val="%2."/>
      <w:lvlJc w:val="left"/>
      <w:pPr>
        <w:ind w:left="1440" w:hanging="360"/>
      </w:pPr>
    </w:lvl>
    <w:lvl w:ilvl="2" w:tplc="45089750" w:tentative="1">
      <w:start w:val="1"/>
      <w:numFmt w:val="lowerRoman"/>
      <w:lvlText w:val="%3."/>
      <w:lvlJc w:val="right"/>
      <w:pPr>
        <w:ind w:left="2160" w:hanging="180"/>
      </w:pPr>
    </w:lvl>
    <w:lvl w:ilvl="3" w:tplc="584E2088" w:tentative="1">
      <w:start w:val="1"/>
      <w:numFmt w:val="decimal"/>
      <w:lvlText w:val="%4."/>
      <w:lvlJc w:val="left"/>
      <w:pPr>
        <w:ind w:left="2880" w:hanging="360"/>
      </w:pPr>
    </w:lvl>
    <w:lvl w:ilvl="4" w:tplc="6BB47960" w:tentative="1">
      <w:start w:val="1"/>
      <w:numFmt w:val="lowerLetter"/>
      <w:lvlText w:val="%5."/>
      <w:lvlJc w:val="left"/>
      <w:pPr>
        <w:ind w:left="3600" w:hanging="360"/>
      </w:pPr>
    </w:lvl>
    <w:lvl w:ilvl="5" w:tplc="CDEEC95A" w:tentative="1">
      <w:start w:val="1"/>
      <w:numFmt w:val="lowerRoman"/>
      <w:lvlText w:val="%6."/>
      <w:lvlJc w:val="right"/>
      <w:pPr>
        <w:ind w:left="4320" w:hanging="180"/>
      </w:pPr>
    </w:lvl>
    <w:lvl w:ilvl="6" w:tplc="F9083E28" w:tentative="1">
      <w:start w:val="1"/>
      <w:numFmt w:val="decimal"/>
      <w:lvlText w:val="%7."/>
      <w:lvlJc w:val="left"/>
      <w:pPr>
        <w:ind w:left="5040" w:hanging="360"/>
      </w:pPr>
    </w:lvl>
    <w:lvl w:ilvl="7" w:tplc="FED4AAFA" w:tentative="1">
      <w:start w:val="1"/>
      <w:numFmt w:val="lowerLetter"/>
      <w:lvlText w:val="%8."/>
      <w:lvlJc w:val="left"/>
      <w:pPr>
        <w:ind w:left="5760" w:hanging="360"/>
      </w:pPr>
    </w:lvl>
    <w:lvl w:ilvl="8" w:tplc="BD0ABE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C77CB7"/>
    <w:multiLevelType w:val="hybridMultilevel"/>
    <w:tmpl w:val="72361E36"/>
    <w:lvl w:ilvl="0" w:tplc="A8647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89C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1015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A80D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0A3E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AEF2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4CF3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7007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BEF8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E1B5BD9"/>
    <w:multiLevelType w:val="hybridMultilevel"/>
    <w:tmpl w:val="545EFF1E"/>
    <w:lvl w:ilvl="0" w:tplc="46546D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044E34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BDE0C51C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DBE5F2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628B3C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10A19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4227FF8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E0166DEA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370AF552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12D644BB"/>
    <w:multiLevelType w:val="hybridMultilevel"/>
    <w:tmpl w:val="BE22A5AE"/>
    <w:lvl w:ilvl="0" w:tplc="10D05576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EEDAA86C" w:tentative="1">
      <w:start w:val="1"/>
      <w:numFmt w:val="lowerLetter"/>
      <w:lvlText w:val="%2."/>
      <w:lvlJc w:val="left"/>
      <w:pPr>
        <w:ind w:left="1788" w:hanging="360"/>
      </w:pPr>
    </w:lvl>
    <w:lvl w:ilvl="2" w:tplc="EC3EBB10" w:tentative="1">
      <w:start w:val="1"/>
      <w:numFmt w:val="lowerRoman"/>
      <w:lvlText w:val="%3."/>
      <w:lvlJc w:val="right"/>
      <w:pPr>
        <w:ind w:left="2508" w:hanging="180"/>
      </w:pPr>
    </w:lvl>
    <w:lvl w:ilvl="3" w:tplc="E704136A" w:tentative="1">
      <w:start w:val="1"/>
      <w:numFmt w:val="decimal"/>
      <w:lvlText w:val="%4."/>
      <w:lvlJc w:val="left"/>
      <w:pPr>
        <w:ind w:left="3228" w:hanging="360"/>
      </w:pPr>
    </w:lvl>
    <w:lvl w:ilvl="4" w:tplc="4136011E" w:tentative="1">
      <w:start w:val="1"/>
      <w:numFmt w:val="lowerLetter"/>
      <w:lvlText w:val="%5."/>
      <w:lvlJc w:val="left"/>
      <w:pPr>
        <w:ind w:left="3948" w:hanging="360"/>
      </w:pPr>
    </w:lvl>
    <w:lvl w:ilvl="5" w:tplc="32B4857E" w:tentative="1">
      <w:start w:val="1"/>
      <w:numFmt w:val="lowerRoman"/>
      <w:lvlText w:val="%6."/>
      <w:lvlJc w:val="right"/>
      <w:pPr>
        <w:ind w:left="4668" w:hanging="180"/>
      </w:pPr>
    </w:lvl>
    <w:lvl w:ilvl="6" w:tplc="AA96D266" w:tentative="1">
      <w:start w:val="1"/>
      <w:numFmt w:val="decimal"/>
      <w:lvlText w:val="%7."/>
      <w:lvlJc w:val="left"/>
      <w:pPr>
        <w:ind w:left="5388" w:hanging="360"/>
      </w:pPr>
    </w:lvl>
    <w:lvl w:ilvl="7" w:tplc="366055B0" w:tentative="1">
      <w:start w:val="1"/>
      <w:numFmt w:val="lowerLetter"/>
      <w:lvlText w:val="%8."/>
      <w:lvlJc w:val="left"/>
      <w:pPr>
        <w:ind w:left="6108" w:hanging="360"/>
      </w:pPr>
    </w:lvl>
    <w:lvl w:ilvl="8" w:tplc="B1244B62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93B1316"/>
    <w:multiLevelType w:val="hybridMultilevel"/>
    <w:tmpl w:val="D7427C2E"/>
    <w:lvl w:ilvl="0" w:tplc="015CA8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422F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4EA9322" w:tentative="1">
      <w:start w:val="1"/>
      <w:numFmt w:val="lowerRoman"/>
      <w:lvlText w:val="%3."/>
      <w:lvlJc w:val="right"/>
      <w:pPr>
        <w:ind w:left="2160" w:hanging="180"/>
      </w:pPr>
    </w:lvl>
    <w:lvl w:ilvl="3" w:tplc="279A89D6" w:tentative="1">
      <w:start w:val="1"/>
      <w:numFmt w:val="decimal"/>
      <w:lvlText w:val="%4."/>
      <w:lvlJc w:val="left"/>
      <w:pPr>
        <w:ind w:left="2880" w:hanging="360"/>
      </w:pPr>
    </w:lvl>
    <w:lvl w:ilvl="4" w:tplc="469406D8" w:tentative="1">
      <w:start w:val="1"/>
      <w:numFmt w:val="lowerLetter"/>
      <w:lvlText w:val="%5."/>
      <w:lvlJc w:val="left"/>
      <w:pPr>
        <w:ind w:left="3600" w:hanging="360"/>
      </w:pPr>
    </w:lvl>
    <w:lvl w:ilvl="5" w:tplc="D13205BA" w:tentative="1">
      <w:start w:val="1"/>
      <w:numFmt w:val="lowerRoman"/>
      <w:lvlText w:val="%6."/>
      <w:lvlJc w:val="right"/>
      <w:pPr>
        <w:ind w:left="4320" w:hanging="180"/>
      </w:pPr>
    </w:lvl>
    <w:lvl w:ilvl="6" w:tplc="2CD8A0B8" w:tentative="1">
      <w:start w:val="1"/>
      <w:numFmt w:val="decimal"/>
      <w:lvlText w:val="%7."/>
      <w:lvlJc w:val="left"/>
      <w:pPr>
        <w:ind w:left="5040" w:hanging="360"/>
      </w:pPr>
    </w:lvl>
    <w:lvl w:ilvl="7" w:tplc="214EFAA4" w:tentative="1">
      <w:start w:val="1"/>
      <w:numFmt w:val="lowerLetter"/>
      <w:lvlText w:val="%8."/>
      <w:lvlJc w:val="left"/>
      <w:pPr>
        <w:ind w:left="5760" w:hanging="360"/>
      </w:pPr>
    </w:lvl>
    <w:lvl w:ilvl="8" w:tplc="0F9297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310DC2"/>
    <w:multiLevelType w:val="hybridMultilevel"/>
    <w:tmpl w:val="18FE4D84"/>
    <w:lvl w:ilvl="0" w:tplc="0ADE50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4DF70" w:tentative="1">
      <w:start w:val="1"/>
      <w:numFmt w:val="lowerLetter"/>
      <w:lvlText w:val="%2."/>
      <w:lvlJc w:val="left"/>
      <w:pPr>
        <w:ind w:left="1440" w:hanging="360"/>
      </w:pPr>
    </w:lvl>
    <w:lvl w:ilvl="2" w:tplc="734E08E4" w:tentative="1">
      <w:start w:val="1"/>
      <w:numFmt w:val="lowerRoman"/>
      <w:lvlText w:val="%3."/>
      <w:lvlJc w:val="right"/>
      <w:pPr>
        <w:ind w:left="2160" w:hanging="180"/>
      </w:pPr>
    </w:lvl>
    <w:lvl w:ilvl="3" w:tplc="800E120E" w:tentative="1">
      <w:start w:val="1"/>
      <w:numFmt w:val="decimal"/>
      <w:lvlText w:val="%4."/>
      <w:lvlJc w:val="left"/>
      <w:pPr>
        <w:ind w:left="2880" w:hanging="360"/>
      </w:pPr>
    </w:lvl>
    <w:lvl w:ilvl="4" w:tplc="E1AC234E" w:tentative="1">
      <w:start w:val="1"/>
      <w:numFmt w:val="lowerLetter"/>
      <w:lvlText w:val="%5."/>
      <w:lvlJc w:val="left"/>
      <w:pPr>
        <w:ind w:left="3600" w:hanging="360"/>
      </w:pPr>
    </w:lvl>
    <w:lvl w:ilvl="5" w:tplc="AB2437B4" w:tentative="1">
      <w:start w:val="1"/>
      <w:numFmt w:val="lowerRoman"/>
      <w:lvlText w:val="%6."/>
      <w:lvlJc w:val="right"/>
      <w:pPr>
        <w:ind w:left="4320" w:hanging="180"/>
      </w:pPr>
    </w:lvl>
    <w:lvl w:ilvl="6" w:tplc="48AA23FC" w:tentative="1">
      <w:start w:val="1"/>
      <w:numFmt w:val="decimal"/>
      <w:lvlText w:val="%7."/>
      <w:lvlJc w:val="left"/>
      <w:pPr>
        <w:ind w:left="5040" w:hanging="360"/>
      </w:pPr>
    </w:lvl>
    <w:lvl w:ilvl="7" w:tplc="F258BC5C" w:tentative="1">
      <w:start w:val="1"/>
      <w:numFmt w:val="lowerLetter"/>
      <w:lvlText w:val="%8."/>
      <w:lvlJc w:val="left"/>
      <w:pPr>
        <w:ind w:left="5760" w:hanging="360"/>
      </w:pPr>
    </w:lvl>
    <w:lvl w:ilvl="8" w:tplc="8786BE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222FA1"/>
    <w:multiLevelType w:val="hybridMultilevel"/>
    <w:tmpl w:val="FF2ABCA8"/>
    <w:lvl w:ilvl="0" w:tplc="EF02B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2C3B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EA70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0A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EDD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8A2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E9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908A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AE6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CE3539"/>
    <w:multiLevelType w:val="hybridMultilevel"/>
    <w:tmpl w:val="07C8E47E"/>
    <w:lvl w:ilvl="0" w:tplc="20048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BCD2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41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5482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E2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74F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C77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5CA4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7C27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3443D"/>
    <w:multiLevelType w:val="hybridMultilevel"/>
    <w:tmpl w:val="0F0A32C2"/>
    <w:lvl w:ilvl="0" w:tplc="87822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A8BAD2" w:tentative="1">
      <w:start w:val="1"/>
      <w:numFmt w:val="lowerLetter"/>
      <w:lvlText w:val="%2."/>
      <w:lvlJc w:val="left"/>
      <w:pPr>
        <w:ind w:left="1440" w:hanging="360"/>
      </w:pPr>
    </w:lvl>
    <w:lvl w:ilvl="2" w:tplc="B9B02CA6" w:tentative="1">
      <w:start w:val="1"/>
      <w:numFmt w:val="lowerRoman"/>
      <w:lvlText w:val="%3."/>
      <w:lvlJc w:val="right"/>
      <w:pPr>
        <w:ind w:left="2160" w:hanging="180"/>
      </w:pPr>
    </w:lvl>
    <w:lvl w:ilvl="3" w:tplc="37E6037C" w:tentative="1">
      <w:start w:val="1"/>
      <w:numFmt w:val="decimal"/>
      <w:lvlText w:val="%4."/>
      <w:lvlJc w:val="left"/>
      <w:pPr>
        <w:ind w:left="2880" w:hanging="360"/>
      </w:pPr>
    </w:lvl>
    <w:lvl w:ilvl="4" w:tplc="ED1E4FFE" w:tentative="1">
      <w:start w:val="1"/>
      <w:numFmt w:val="lowerLetter"/>
      <w:lvlText w:val="%5."/>
      <w:lvlJc w:val="left"/>
      <w:pPr>
        <w:ind w:left="3600" w:hanging="360"/>
      </w:pPr>
    </w:lvl>
    <w:lvl w:ilvl="5" w:tplc="34261C08" w:tentative="1">
      <w:start w:val="1"/>
      <w:numFmt w:val="lowerRoman"/>
      <w:lvlText w:val="%6."/>
      <w:lvlJc w:val="right"/>
      <w:pPr>
        <w:ind w:left="4320" w:hanging="180"/>
      </w:pPr>
    </w:lvl>
    <w:lvl w:ilvl="6" w:tplc="D9DC8024" w:tentative="1">
      <w:start w:val="1"/>
      <w:numFmt w:val="decimal"/>
      <w:lvlText w:val="%7."/>
      <w:lvlJc w:val="left"/>
      <w:pPr>
        <w:ind w:left="5040" w:hanging="360"/>
      </w:pPr>
    </w:lvl>
    <w:lvl w:ilvl="7" w:tplc="6FAEEAC0" w:tentative="1">
      <w:start w:val="1"/>
      <w:numFmt w:val="lowerLetter"/>
      <w:lvlText w:val="%8."/>
      <w:lvlJc w:val="left"/>
      <w:pPr>
        <w:ind w:left="5760" w:hanging="360"/>
      </w:pPr>
    </w:lvl>
    <w:lvl w:ilvl="8" w:tplc="6F9E6B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0A50A2"/>
    <w:multiLevelType w:val="hybridMultilevel"/>
    <w:tmpl w:val="98A8F0F8"/>
    <w:lvl w:ilvl="0" w:tplc="15CCA7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3073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4EE4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84C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288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88B6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C22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3AEA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C5AF1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1F333E"/>
    <w:multiLevelType w:val="hybridMultilevel"/>
    <w:tmpl w:val="174C2930"/>
    <w:lvl w:ilvl="0" w:tplc="60B803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36AE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8CD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C0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72B6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16CD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74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EBA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E2A9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5C0026"/>
    <w:multiLevelType w:val="hybridMultilevel"/>
    <w:tmpl w:val="07C0992E"/>
    <w:lvl w:ilvl="0" w:tplc="51EAF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EC7F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CFA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861B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4A34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B437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299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1696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C069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5FB2AAF"/>
    <w:multiLevelType w:val="hybridMultilevel"/>
    <w:tmpl w:val="A8DA386A"/>
    <w:lvl w:ilvl="0" w:tplc="27BA6C8C">
      <w:start w:val="1"/>
      <w:numFmt w:val="bullet"/>
      <w:lvlText w:val=""/>
      <w:lvlJc w:val="left"/>
      <w:pPr>
        <w:tabs>
          <w:tab w:val="num" w:pos="113"/>
        </w:tabs>
        <w:ind w:left="227" w:hanging="227"/>
      </w:pPr>
      <w:rPr>
        <w:rFonts w:ascii="Symbol" w:hAnsi="Symbol" w:hint="default"/>
      </w:rPr>
    </w:lvl>
    <w:lvl w:ilvl="1" w:tplc="8DF2FA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6C72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CE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4EB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CA8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008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813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566D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2634F"/>
    <w:multiLevelType w:val="multilevel"/>
    <w:tmpl w:val="48CAF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326F4C"/>
    <w:multiLevelType w:val="hybridMultilevel"/>
    <w:tmpl w:val="007838AA"/>
    <w:lvl w:ilvl="0" w:tplc="2388A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41B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0F9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2E36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C3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2218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E12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B46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6AD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427268"/>
    <w:multiLevelType w:val="hybridMultilevel"/>
    <w:tmpl w:val="8F0432AA"/>
    <w:lvl w:ilvl="0" w:tplc="15E0A0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46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FC31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7412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EE8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7ADA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5EFE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8EB1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EC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796F81"/>
    <w:multiLevelType w:val="multilevel"/>
    <w:tmpl w:val="D89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AD1087"/>
    <w:multiLevelType w:val="hybridMultilevel"/>
    <w:tmpl w:val="57C6A2C8"/>
    <w:lvl w:ilvl="0" w:tplc="028C3856">
      <w:start w:val="1"/>
      <w:numFmt w:val="decimal"/>
      <w:lvlText w:val="%1."/>
      <w:lvlJc w:val="left"/>
      <w:pPr>
        <w:ind w:left="720" w:hanging="360"/>
      </w:pPr>
    </w:lvl>
    <w:lvl w:ilvl="1" w:tplc="983A73FA" w:tentative="1">
      <w:start w:val="1"/>
      <w:numFmt w:val="lowerLetter"/>
      <w:lvlText w:val="%2."/>
      <w:lvlJc w:val="left"/>
      <w:pPr>
        <w:ind w:left="1440" w:hanging="360"/>
      </w:pPr>
    </w:lvl>
    <w:lvl w:ilvl="2" w:tplc="D19CF7E0" w:tentative="1">
      <w:start w:val="1"/>
      <w:numFmt w:val="lowerRoman"/>
      <w:lvlText w:val="%3."/>
      <w:lvlJc w:val="right"/>
      <w:pPr>
        <w:ind w:left="2160" w:hanging="180"/>
      </w:pPr>
    </w:lvl>
    <w:lvl w:ilvl="3" w:tplc="CE702C10" w:tentative="1">
      <w:start w:val="1"/>
      <w:numFmt w:val="decimal"/>
      <w:lvlText w:val="%4."/>
      <w:lvlJc w:val="left"/>
      <w:pPr>
        <w:ind w:left="2880" w:hanging="360"/>
      </w:pPr>
    </w:lvl>
    <w:lvl w:ilvl="4" w:tplc="CB7858FA" w:tentative="1">
      <w:start w:val="1"/>
      <w:numFmt w:val="lowerLetter"/>
      <w:lvlText w:val="%5."/>
      <w:lvlJc w:val="left"/>
      <w:pPr>
        <w:ind w:left="3600" w:hanging="360"/>
      </w:pPr>
    </w:lvl>
    <w:lvl w:ilvl="5" w:tplc="F56230EA" w:tentative="1">
      <w:start w:val="1"/>
      <w:numFmt w:val="lowerRoman"/>
      <w:lvlText w:val="%6."/>
      <w:lvlJc w:val="right"/>
      <w:pPr>
        <w:ind w:left="4320" w:hanging="180"/>
      </w:pPr>
    </w:lvl>
    <w:lvl w:ilvl="6" w:tplc="CD8E6074" w:tentative="1">
      <w:start w:val="1"/>
      <w:numFmt w:val="decimal"/>
      <w:lvlText w:val="%7."/>
      <w:lvlJc w:val="left"/>
      <w:pPr>
        <w:ind w:left="5040" w:hanging="360"/>
      </w:pPr>
    </w:lvl>
    <w:lvl w:ilvl="7" w:tplc="9AB0D006" w:tentative="1">
      <w:start w:val="1"/>
      <w:numFmt w:val="lowerLetter"/>
      <w:lvlText w:val="%8."/>
      <w:lvlJc w:val="left"/>
      <w:pPr>
        <w:ind w:left="5760" w:hanging="360"/>
      </w:pPr>
    </w:lvl>
    <w:lvl w:ilvl="8" w:tplc="EBF6D1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C919BC"/>
    <w:multiLevelType w:val="hybridMultilevel"/>
    <w:tmpl w:val="28A0DFFE"/>
    <w:lvl w:ilvl="0" w:tplc="1D2A1F22">
      <w:start w:val="1"/>
      <w:numFmt w:val="decimal"/>
      <w:lvlText w:val="%1."/>
      <w:lvlJc w:val="left"/>
      <w:pPr>
        <w:ind w:left="720" w:hanging="360"/>
      </w:pPr>
    </w:lvl>
    <w:lvl w:ilvl="1" w:tplc="D40ED510" w:tentative="1">
      <w:start w:val="1"/>
      <w:numFmt w:val="lowerLetter"/>
      <w:lvlText w:val="%2."/>
      <w:lvlJc w:val="left"/>
      <w:pPr>
        <w:ind w:left="1440" w:hanging="360"/>
      </w:pPr>
    </w:lvl>
    <w:lvl w:ilvl="2" w:tplc="5970BA38" w:tentative="1">
      <w:start w:val="1"/>
      <w:numFmt w:val="lowerRoman"/>
      <w:lvlText w:val="%3."/>
      <w:lvlJc w:val="right"/>
      <w:pPr>
        <w:ind w:left="2160" w:hanging="180"/>
      </w:pPr>
    </w:lvl>
    <w:lvl w:ilvl="3" w:tplc="B0789DD6" w:tentative="1">
      <w:start w:val="1"/>
      <w:numFmt w:val="decimal"/>
      <w:lvlText w:val="%4."/>
      <w:lvlJc w:val="left"/>
      <w:pPr>
        <w:ind w:left="2880" w:hanging="360"/>
      </w:pPr>
    </w:lvl>
    <w:lvl w:ilvl="4" w:tplc="B86EFA9A" w:tentative="1">
      <w:start w:val="1"/>
      <w:numFmt w:val="lowerLetter"/>
      <w:lvlText w:val="%5."/>
      <w:lvlJc w:val="left"/>
      <w:pPr>
        <w:ind w:left="3600" w:hanging="360"/>
      </w:pPr>
    </w:lvl>
    <w:lvl w:ilvl="5" w:tplc="678E31B2" w:tentative="1">
      <w:start w:val="1"/>
      <w:numFmt w:val="lowerRoman"/>
      <w:lvlText w:val="%6."/>
      <w:lvlJc w:val="right"/>
      <w:pPr>
        <w:ind w:left="4320" w:hanging="180"/>
      </w:pPr>
    </w:lvl>
    <w:lvl w:ilvl="6" w:tplc="F112D30A" w:tentative="1">
      <w:start w:val="1"/>
      <w:numFmt w:val="decimal"/>
      <w:lvlText w:val="%7."/>
      <w:lvlJc w:val="left"/>
      <w:pPr>
        <w:ind w:left="5040" w:hanging="360"/>
      </w:pPr>
    </w:lvl>
    <w:lvl w:ilvl="7" w:tplc="ACAA688A" w:tentative="1">
      <w:start w:val="1"/>
      <w:numFmt w:val="lowerLetter"/>
      <w:lvlText w:val="%8."/>
      <w:lvlJc w:val="left"/>
      <w:pPr>
        <w:ind w:left="5760" w:hanging="360"/>
      </w:pPr>
    </w:lvl>
    <w:lvl w:ilvl="8" w:tplc="1302A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7C7E7C"/>
    <w:multiLevelType w:val="multilevel"/>
    <w:tmpl w:val="5D5C3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706CB"/>
    <w:multiLevelType w:val="hybridMultilevel"/>
    <w:tmpl w:val="D4F2E708"/>
    <w:lvl w:ilvl="0" w:tplc="1056269E">
      <w:start w:val="1"/>
      <w:numFmt w:val="bullet"/>
      <w:lvlText w:val=""/>
      <w:lvlJc w:val="left"/>
      <w:pPr>
        <w:tabs>
          <w:tab w:val="num" w:pos="173"/>
        </w:tabs>
        <w:ind w:left="287" w:hanging="227"/>
      </w:pPr>
      <w:rPr>
        <w:rFonts w:ascii="Symbol" w:hAnsi="Symbol" w:hint="default"/>
      </w:rPr>
    </w:lvl>
    <w:lvl w:ilvl="1" w:tplc="DC80A052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E7609EC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ED24123C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DB722C4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4104A0F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82380C84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8C3C7A94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E75AF6A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1B5904"/>
    <w:multiLevelType w:val="hybridMultilevel"/>
    <w:tmpl w:val="BDE465D6"/>
    <w:lvl w:ilvl="0" w:tplc="3042A952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1A78AF60" w:tentative="1">
      <w:start w:val="1"/>
      <w:numFmt w:val="lowerLetter"/>
      <w:lvlText w:val="%2."/>
      <w:lvlJc w:val="left"/>
      <w:pPr>
        <w:ind w:left="1788" w:hanging="360"/>
      </w:pPr>
    </w:lvl>
    <w:lvl w:ilvl="2" w:tplc="804C6E52" w:tentative="1">
      <w:start w:val="1"/>
      <w:numFmt w:val="lowerRoman"/>
      <w:lvlText w:val="%3."/>
      <w:lvlJc w:val="right"/>
      <w:pPr>
        <w:ind w:left="2508" w:hanging="180"/>
      </w:pPr>
    </w:lvl>
    <w:lvl w:ilvl="3" w:tplc="E2986EA2" w:tentative="1">
      <w:start w:val="1"/>
      <w:numFmt w:val="decimal"/>
      <w:lvlText w:val="%4."/>
      <w:lvlJc w:val="left"/>
      <w:pPr>
        <w:ind w:left="3228" w:hanging="360"/>
      </w:pPr>
    </w:lvl>
    <w:lvl w:ilvl="4" w:tplc="D4C047EC" w:tentative="1">
      <w:start w:val="1"/>
      <w:numFmt w:val="lowerLetter"/>
      <w:lvlText w:val="%5."/>
      <w:lvlJc w:val="left"/>
      <w:pPr>
        <w:ind w:left="3948" w:hanging="360"/>
      </w:pPr>
    </w:lvl>
    <w:lvl w:ilvl="5" w:tplc="97007DD8" w:tentative="1">
      <w:start w:val="1"/>
      <w:numFmt w:val="lowerRoman"/>
      <w:lvlText w:val="%6."/>
      <w:lvlJc w:val="right"/>
      <w:pPr>
        <w:ind w:left="4668" w:hanging="180"/>
      </w:pPr>
    </w:lvl>
    <w:lvl w:ilvl="6" w:tplc="6F9653B2" w:tentative="1">
      <w:start w:val="1"/>
      <w:numFmt w:val="decimal"/>
      <w:lvlText w:val="%7."/>
      <w:lvlJc w:val="left"/>
      <w:pPr>
        <w:ind w:left="5388" w:hanging="360"/>
      </w:pPr>
    </w:lvl>
    <w:lvl w:ilvl="7" w:tplc="4DAE5BA2" w:tentative="1">
      <w:start w:val="1"/>
      <w:numFmt w:val="lowerLetter"/>
      <w:lvlText w:val="%8."/>
      <w:lvlJc w:val="left"/>
      <w:pPr>
        <w:ind w:left="6108" w:hanging="360"/>
      </w:pPr>
    </w:lvl>
    <w:lvl w:ilvl="8" w:tplc="D60C3CC0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9269E0D"/>
    <w:multiLevelType w:val="singleLevel"/>
    <w:tmpl w:val="69269E0D"/>
    <w:lvl w:ilvl="0">
      <w:start w:val="6"/>
      <w:numFmt w:val="decimal"/>
      <w:suff w:val="space"/>
      <w:lvlText w:val="%1."/>
      <w:lvlJc w:val="left"/>
    </w:lvl>
  </w:abstractNum>
  <w:abstractNum w:abstractNumId="36" w15:restartNumberingAfterBreak="0">
    <w:nsid w:val="73572948"/>
    <w:multiLevelType w:val="hybridMultilevel"/>
    <w:tmpl w:val="12B88D34"/>
    <w:lvl w:ilvl="0" w:tplc="929E5C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5EA2F5A" w:tentative="1">
      <w:start w:val="1"/>
      <w:numFmt w:val="lowerLetter"/>
      <w:lvlText w:val="%2."/>
      <w:lvlJc w:val="left"/>
      <w:pPr>
        <w:ind w:left="1440" w:hanging="360"/>
      </w:pPr>
    </w:lvl>
    <w:lvl w:ilvl="2" w:tplc="F1EEC678" w:tentative="1">
      <w:start w:val="1"/>
      <w:numFmt w:val="lowerRoman"/>
      <w:lvlText w:val="%3."/>
      <w:lvlJc w:val="right"/>
      <w:pPr>
        <w:ind w:left="2160" w:hanging="180"/>
      </w:pPr>
    </w:lvl>
    <w:lvl w:ilvl="3" w:tplc="70A4B090" w:tentative="1">
      <w:start w:val="1"/>
      <w:numFmt w:val="decimal"/>
      <w:lvlText w:val="%4."/>
      <w:lvlJc w:val="left"/>
      <w:pPr>
        <w:ind w:left="2880" w:hanging="360"/>
      </w:pPr>
    </w:lvl>
    <w:lvl w:ilvl="4" w:tplc="34725F82" w:tentative="1">
      <w:start w:val="1"/>
      <w:numFmt w:val="lowerLetter"/>
      <w:lvlText w:val="%5."/>
      <w:lvlJc w:val="left"/>
      <w:pPr>
        <w:ind w:left="3600" w:hanging="360"/>
      </w:pPr>
    </w:lvl>
    <w:lvl w:ilvl="5" w:tplc="59A44D6A" w:tentative="1">
      <w:start w:val="1"/>
      <w:numFmt w:val="lowerRoman"/>
      <w:lvlText w:val="%6."/>
      <w:lvlJc w:val="right"/>
      <w:pPr>
        <w:ind w:left="4320" w:hanging="180"/>
      </w:pPr>
    </w:lvl>
    <w:lvl w:ilvl="6" w:tplc="5B18FEDC" w:tentative="1">
      <w:start w:val="1"/>
      <w:numFmt w:val="decimal"/>
      <w:lvlText w:val="%7."/>
      <w:lvlJc w:val="left"/>
      <w:pPr>
        <w:ind w:left="5040" w:hanging="360"/>
      </w:pPr>
    </w:lvl>
    <w:lvl w:ilvl="7" w:tplc="F32EDFDC" w:tentative="1">
      <w:start w:val="1"/>
      <w:numFmt w:val="lowerLetter"/>
      <w:lvlText w:val="%8."/>
      <w:lvlJc w:val="left"/>
      <w:pPr>
        <w:ind w:left="5760" w:hanging="360"/>
      </w:pPr>
    </w:lvl>
    <w:lvl w:ilvl="8" w:tplc="B592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B52C44"/>
    <w:multiLevelType w:val="hybridMultilevel"/>
    <w:tmpl w:val="3504644E"/>
    <w:lvl w:ilvl="0" w:tplc="D0443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D90CD9C" w:tentative="1">
      <w:start w:val="1"/>
      <w:numFmt w:val="lowerLetter"/>
      <w:lvlText w:val="%2."/>
      <w:lvlJc w:val="left"/>
      <w:pPr>
        <w:ind w:left="1440" w:hanging="360"/>
      </w:pPr>
    </w:lvl>
    <w:lvl w:ilvl="2" w:tplc="6E9E1BBC" w:tentative="1">
      <w:start w:val="1"/>
      <w:numFmt w:val="lowerRoman"/>
      <w:lvlText w:val="%3."/>
      <w:lvlJc w:val="right"/>
      <w:pPr>
        <w:ind w:left="2160" w:hanging="180"/>
      </w:pPr>
    </w:lvl>
    <w:lvl w:ilvl="3" w:tplc="3E0842A6" w:tentative="1">
      <w:start w:val="1"/>
      <w:numFmt w:val="decimal"/>
      <w:lvlText w:val="%4."/>
      <w:lvlJc w:val="left"/>
      <w:pPr>
        <w:ind w:left="2880" w:hanging="360"/>
      </w:pPr>
    </w:lvl>
    <w:lvl w:ilvl="4" w:tplc="6A4E954A" w:tentative="1">
      <w:start w:val="1"/>
      <w:numFmt w:val="lowerLetter"/>
      <w:lvlText w:val="%5."/>
      <w:lvlJc w:val="left"/>
      <w:pPr>
        <w:ind w:left="3600" w:hanging="360"/>
      </w:pPr>
    </w:lvl>
    <w:lvl w:ilvl="5" w:tplc="A3BE1CEE" w:tentative="1">
      <w:start w:val="1"/>
      <w:numFmt w:val="lowerRoman"/>
      <w:lvlText w:val="%6."/>
      <w:lvlJc w:val="right"/>
      <w:pPr>
        <w:ind w:left="4320" w:hanging="180"/>
      </w:pPr>
    </w:lvl>
    <w:lvl w:ilvl="6" w:tplc="40D21AE4" w:tentative="1">
      <w:start w:val="1"/>
      <w:numFmt w:val="decimal"/>
      <w:lvlText w:val="%7."/>
      <w:lvlJc w:val="left"/>
      <w:pPr>
        <w:ind w:left="5040" w:hanging="360"/>
      </w:pPr>
    </w:lvl>
    <w:lvl w:ilvl="7" w:tplc="23CC9442" w:tentative="1">
      <w:start w:val="1"/>
      <w:numFmt w:val="lowerLetter"/>
      <w:lvlText w:val="%8."/>
      <w:lvlJc w:val="left"/>
      <w:pPr>
        <w:ind w:left="5760" w:hanging="360"/>
      </w:pPr>
    </w:lvl>
    <w:lvl w:ilvl="8" w:tplc="169A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50C7E"/>
    <w:multiLevelType w:val="hybridMultilevel"/>
    <w:tmpl w:val="FCA0129E"/>
    <w:lvl w:ilvl="0" w:tplc="7EDA001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79D41E64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35FEE1F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96ADC50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A7666D06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EB2CA854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4B80F8F4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4FACD1F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AC56EA5E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5"/>
  </w:num>
  <w:num w:numId="17">
    <w:abstractNumId w:val="12"/>
  </w:num>
  <w:num w:numId="18">
    <w:abstractNumId w:val="38"/>
  </w:num>
  <w:num w:numId="19">
    <w:abstractNumId w:val="29"/>
  </w:num>
  <w:num w:numId="20">
    <w:abstractNumId w:val="18"/>
  </w:num>
  <w:num w:numId="21">
    <w:abstractNumId w:val="23"/>
  </w:num>
  <w:num w:numId="22">
    <w:abstractNumId w:val="19"/>
  </w:num>
  <w:num w:numId="23">
    <w:abstractNumId w:val="22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25"/>
  </w:num>
  <w:num w:numId="27">
    <w:abstractNumId w:val="13"/>
  </w:num>
  <w:num w:numId="28">
    <w:abstractNumId w:val="36"/>
  </w:num>
  <w:num w:numId="29">
    <w:abstractNumId w:val="17"/>
  </w:num>
  <w:num w:numId="30">
    <w:abstractNumId w:val="21"/>
  </w:num>
  <w:num w:numId="31">
    <w:abstractNumId w:val="16"/>
  </w:num>
  <w:num w:numId="32">
    <w:abstractNumId w:val="26"/>
  </w:num>
  <w:num w:numId="33">
    <w:abstractNumId w:val="32"/>
  </w:num>
  <w:num w:numId="34">
    <w:abstractNumId w:val="0"/>
  </w:num>
  <w:num w:numId="35">
    <w:abstractNumId w:val="35"/>
  </w:num>
  <w:num w:numId="36">
    <w:abstractNumId w:val="31"/>
  </w:num>
  <w:num w:numId="37">
    <w:abstractNumId w:val="20"/>
  </w:num>
  <w:num w:numId="38">
    <w:abstractNumId w:val="27"/>
  </w:num>
  <w:num w:numId="39">
    <w:abstractNumId w:val="30"/>
  </w:num>
  <w:num w:numId="40">
    <w:abstractNumId w:val="34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102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662D"/>
    <w:rsid w:val="00000ED5"/>
    <w:rsid w:val="00001B49"/>
    <w:rsid w:val="000446AF"/>
    <w:rsid w:val="00046C87"/>
    <w:rsid w:val="00052E8C"/>
    <w:rsid w:val="0006657D"/>
    <w:rsid w:val="00072FD8"/>
    <w:rsid w:val="0007333D"/>
    <w:rsid w:val="000742B1"/>
    <w:rsid w:val="00091B0F"/>
    <w:rsid w:val="000977D4"/>
    <w:rsid w:val="000B2CD7"/>
    <w:rsid w:val="000B4D71"/>
    <w:rsid w:val="000C1B52"/>
    <w:rsid w:val="000D04C6"/>
    <w:rsid w:val="000D283E"/>
    <w:rsid w:val="000D33C7"/>
    <w:rsid w:val="000D6C57"/>
    <w:rsid w:val="000E67C5"/>
    <w:rsid w:val="000E74E6"/>
    <w:rsid w:val="000F4136"/>
    <w:rsid w:val="001008FE"/>
    <w:rsid w:val="00102E5F"/>
    <w:rsid w:val="00106065"/>
    <w:rsid w:val="00106D26"/>
    <w:rsid w:val="001104BA"/>
    <w:rsid w:val="0011386A"/>
    <w:rsid w:val="00114375"/>
    <w:rsid w:val="0011495D"/>
    <w:rsid w:val="00117B8B"/>
    <w:rsid w:val="00121524"/>
    <w:rsid w:val="0012555D"/>
    <w:rsid w:val="0012707C"/>
    <w:rsid w:val="001277C4"/>
    <w:rsid w:val="001422C7"/>
    <w:rsid w:val="00143EC3"/>
    <w:rsid w:val="0015113B"/>
    <w:rsid w:val="00153B80"/>
    <w:rsid w:val="00155149"/>
    <w:rsid w:val="00156B45"/>
    <w:rsid w:val="0016656D"/>
    <w:rsid w:val="0017577E"/>
    <w:rsid w:val="00182200"/>
    <w:rsid w:val="00192BC7"/>
    <w:rsid w:val="00197892"/>
    <w:rsid w:val="001B5C68"/>
    <w:rsid w:val="001B67FD"/>
    <w:rsid w:val="001C7CEB"/>
    <w:rsid w:val="001D1417"/>
    <w:rsid w:val="001D455E"/>
    <w:rsid w:val="001D4CAF"/>
    <w:rsid w:val="001E0CBF"/>
    <w:rsid w:val="001E5A0A"/>
    <w:rsid w:val="001F6142"/>
    <w:rsid w:val="00200972"/>
    <w:rsid w:val="002057D8"/>
    <w:rsid w:val="0020662D"/>
    <w:rsid w:val="00210A39"/>
    <w:rsid w:val="00210A7E"/>
    <w:rsid w:val="00213D53"/>
    <w:rsid w:val="0021417F"/>
    <w:rsid w:val="002155EF"/>
    <w:rsid w:val="00220B53"/>
    <w:rsid w:val="00221576"/>
    <w:rsid w:val="00221C42"/>
    <w:rsid w:val="00231498"/>
    <w:rsid w:val="00233B35"/>
    <w:rsid w:val="002419B1"/>
    <w:rsid w:val="00241B47"/>
    <w:rsid w:val="00245718"/>
    <w:rsid w:val="00255F9A"/>
    <w:rsid w:val="00256886"/>
    <w:rsid w:val="00270495"/>
    <w:rsid w:val="002713EF"/>
    <w:rsid w:val="00271480"/>
    <w:rsid w:val="00271F4E"/>
    <w:rsid w:val="002753E9"/>
    <w:rsid w:val="00284394"/>
    <w:rsid w:val="00287E6A"/>
    <w:rsid w:val="0029290C"/>
    <w:rsid w:val="002A42FE"/>
    <w:rsid w:val="002B71BD"/>
    <w:rsid w:val="002B7CF3"/>
    <w:rsid w:val="002C28BD"/>
    <w:rsid w:val="002C32C5"/>
    <w:rsid w:val="002D195C"/>
    <w:rsid w:val="002D4BE2"/>
    <w:rsid w:val="002D6137"/>
    <w:rsid w:val="002D7375"/>
    <w:rsid w:val="002E0671"/>
    <w:rsid w:val="0032044F"/>
    <w:rsid w:val="0034269D"/>
    <w:rsid w:val="003510A3"/>
    <w:rsid w:val="003523DB"/>
    <w:rsid w:val="00360895"/>
    <w:rsid w:val="00366F60"/>
    <w:rsid w:val="0036761C"/>
    <w:rsid w:val="00367CF7"/>
    <w:rsid w:val="00377F86"/>
    <w:rsid w:val="00392CAA"/>
    <w:rsid w:val="003976A4"/>
    <w:rsid w:val="003A11A7"/>
    <w:rsid w:val="003A1EAB"/>
    <w:rsid w:val="003A43A6"/>
    <w:rsid w:val="003B31F0"/>
    <w:rsid w:val="003B7845"/>
    <w:rsid w:val="003C34A0"/>
    <w:rsid w:val="003D276A"/>
    <w:rsid w:val="003D4703"/>
    <w:rsid w:val="003D5C66"/>
    <w:rsid w:val="003E10F9"/>
    <w:rsid w:val="003E1D92"/>
    <w:rsid w:val="003E6951"/>
    <w:rsid w:val="00400726"/>
    <w:rsid w:val="0040675B"/>
    <w:rsid w:val="00406F3D"/>
    <w:rsid w:val="00407C97"/>
    <w:rsid w:val="00407F20"/>
    <w:rsid w:val="004156B3"/>
    <w:rsid w:val="004264F3"/>
    <w:rsid w:val="00432F9C"/>
    <w:rsid w:val="00435DBE"/>
    <w:rsid w:val="00436121"/>
    <w:rsid w:val="00436BDF"/>
    <w:rsid w:val="0044661E"/>
    <w:rsid w:val="0045212D"/>
    <w:rsid w:val="00454627"/>
    <w:rsid w:val="00457B3E"/>
    <w:rsid w:val="004642B0"/>
    <w:rsid w:val="00471069"/>
    <w:rsid w:val="0048020C"/>
    <w:rsid w:val="00480F24"/>
    <w:rsid w:val="00484F07"/>
    <w:rsid w:val="004912C0"/>
    <w:rsid w:val="00495C68"/>
    <w:rsid w:val="004A3416"/>
    <w:rsid w:val="004B1B94"/>
    <w:rsid w:val="004B1BC7"/>
    <w:rsid w:val="004B282E"/>
    <w:rsid w:val="004C02AD"/>
    <w:rsid w:val="004D015B"/>
    <w:rsid w:val="004D68F7"/>
    <w:rsid w:val="004E2E35"/>
    <w:rsid w:val="004F0AA8"/>
    <w:rsid w:val="004F1C7A"/>
    <w:rsid w:val="004F4AF2"/>
    <w:rsid w:val="004F5642"/>
    <w:rsid w:val="004F62C8"/>
    <w:rsid w:val="00504940"/>
    <w:rsid w:val="00505773"/>
    <w:rsid w:val="00505EF9"/>
    <w:rsid w:val="00511582"/>
    <w:rsid w:val="005123EA"/>
    <w:rsid w:val="00512DE4"/>
    <w:rsid w:val="00515B5F"/>
    <w:rsid w:val="005225FF"/>
    <w:rsid w:val="005246EB"/>
    <w:rsid w:val="00524756"/>
    <w:rsid w:val="005369B7"/>
    <w:rsid w:val="00543764"/>
    <w:rsid w:val="005511A2"/>
    <w:rsid w:val="00584C03"/>
    <w:rsid w:val="00590D4C"/>
    <w:rsid w:val="00596597"/>
    <w:rsid w:val="005A5927"/>
    <w:rsid w:val="005B5D6C"/>
    <w:rsid w:val="005B6D04"/>
    <w:rsid w:val="005D4758"/>
    <w:rsid w:val="005D59B2"/>
    <w:rsid w:val="005E3033"/>
    <w:rsid w:val="005E487E"/>
    <w:rsid w:val="005E4DC5"/>
    <w:rsid w:val="005E6827"/>
    <w:rsid w:val="005F1997"/>
    <w:rsid w:val="005F2D2B"/>
    <w:rsid w:val="005F641A"/>
    <w:rsid w:val="006008A9"/>
    <w:rsid w:val="00600EC8"/>
    <w:rsid w:val="00602923"/>
    <w:rsid w:val="00604D9D"/>
    <w:rsid w:val="00612CEA"/>
    <w:rsid w:val="00623270"/>
    <w:rsid w:val="00632297"/>
    <w:rsid w:val="00633382"/>
    <w:rsid w:val="00643581"/>
    <w:rsid w:val="00647EC2"/>
    <w:rsid w:val="00663054"/>
    <w:rsid w:val="0067276D"/>
    <w:rsid w:val="00675563"/>
    <w:rsid w:val="00680E29"/>
    <w:rsid w:val="00682001"/>
    <w:rsid w:val="00686A5E"/>
    <w:rsid w:val="006B3C0E"/>
    <w:rsid w:val="006B7369"/>
    <w:rsid w:val="006C0AEC"/>
    <w:rsid w:val="006C20BA"/>
    <w:rsid w:val="006C28C7"/>
    <w:rsid w:val="006C57EA"/>
    <w:rsid w:val="006F2E37"/>
    <w:rsid w:val="006F342B"/>
    <w:rsid w:val="006F7317"/>
    <w:rsid w:val="006F7BDB"/>
    <w:rsid w:val="00711576"/>
    <w:rsid w:val="00712DF8"/>
    <w:rsid w:val="00714E39"/>
    <w:rsid w:val="0072139F"/>
    <w:rsid w:val="00725A60"/>
    <w:rsid w:val="0072721D"/>
    <w:rsid w:val="007359DC"/>
    <w:rsid w:val="00740673"/>
    <w:rsid w:val="00741202"/>
    <w:rsid w:val="00743826"/>
    <w:rsid w:val="007464F4"/>
    <w:rsid w:val="00747FBC"/>
    <w:rsid w:val="00752CC2"/>
    <w:rsid w:val="0076301F"/>
    <w:rsid w:val="00765978"/>
    <w:rsid w:val="007725B7"/>
    <w:rsid w:val="007728A2"/>
    <w:rsid w:val="007744D9"/>
    <w:rsid w:val="007773ED"/>
    <w:rsid w:val="00785A11"/>
    <w:rsid w:val="00785D9B"/>
    <w:rsid w:val="0079151E"/>
    <w:rsid w:val="00791ABC"/>
    <w:rsid w:val="007956CA"/>
    <w:rsid w:val="007A46DA"/>
    <w:rsid w:val="007A5B02"/>
    <w:rsid w:val="007B1754"/>
    <w:rsid w:val="007C28D5"/>
    <w:rsid w:val="007D26B0"/>
    <w:rsid w:val="007D39F1"/>
    <w:rsid w:val="007E40A3"/>
    <w:rsid w:val="007E5C44"/>
    <w:rsid w:val="007F0830"/>
    <w:rsid w:val="008038B9"/>
    <w:rsid w:val="00804112"/>
    <w:rsid w:val="00826E8D"/>
    <w:rsid w:val="00831B23"/>
    <w:rsid w:val="0083470B"/>
    <w:rsid w:val="00834F81"/>
    <w:rsid w:val="0083641B"/>
    <w:rsid w:val="0084667D"/>
    <w:rsid w:val="00850874"/>
    <w:rsid w:val="00854ED6"/>
    <w:rsid w:val="00856DA8"/>
    <w:rsid w:val="008602CD"/>
    <w:rsid w:val="00863ADD"/>
    <w:rsid w:val="00865171"/>
    <w:rsid w:val="008810CB"/>
    <w:rsid w:val="00883098"/>
    <w:rsid w:val="00887C04"/>
    <w:rsid w:val="00887EC5"/>
    <w:rsid w:val="00893739"/>
    <w:rsid w:val="008B5BE5"/>
    <w:rsid w:val="008F0F66"/>
    <w:rsid w:val="008F4BBB"/>
    <w:rsid w:val="008F7200"/>
    <w:rsid w:val="008F799A"/>
    <w:rsid w:val="00901F38"/>
    <w:rsid w:val="00924994"/>
    <w:rsid w:val="00925F1C"/>
    <w:rsid w:val="00934DD2"/>
    <w:rsid w:val="00935722"/>
    <w:rsid w:val="00937C3F"/>
    <w:rsid w:val="00943C29"/>
    <w:rsid w:val="009566A1"/>
    <w:rsid w:val="00962FFE"/>
    <w:rsid w:val="00967C8D"/>
    <w:rsid w:val="00981AC8"/>
    <w:rsid w:val="00984883"/>
    <w:rsid w:val="00984E8D"/>
    <w:rsid w:val="00986559"/>
    <w:rsid w:val="00992A49"/>
    <w:rsid w:val="00995ACE"/>
    <w:rsid w:val="009B4A73"/>
    <w:rsid w:val="009B6CD1"/>
    <w:rsid w:val="009B7731"/>
    <w:rsid w:val="009C7444"/>
    <w:rsid w:val="009D7A0F"/>
    <w:rsid w:val="009E1E22"/>
    <w:rsid w:val="009E3B2B"/>
    <w:rsid w:val="009E4678"/>
    <w:rsid w:val="009F0F5E"/>
    <w:rsid w:val="00A038A3"/>
    <w:rsid w:val="00A10704"/>
    <w:rsid w:val="00A12051"/>
    <w:rsid w:val="00A16B2D"/>
    <w:rsid w:val="00A16B68"/>
    <w:rsid w:val="00A1788D"/>
    <w:rsid w:val="00A17B74"/>
    <w:rsid w:val="00A262BA"/>
    <w:rsid w:val="00A343FA"/>
    <w:rsid w:val="00A41583"/>
    <w:rsid w:val="00A41D21"/>
    <w:rsid w:val="00A42B92"/>
    <w:rsid w:val="00A54F32"/>
    <w:rsid w:val="00A5515B"/>
    <w:rsid w:val="00A70C90"/>
    <w:rsid w:val="00A85239"/>
    <w:rsid w:val="00A90FE1"/>
    <w:rsid w:val="00A94D32"/>
    <w:rsid w:val="00AB26E4"/>
    <w:rsid w:val="00AB660E"/>
    <w:rsid w:val="00AC017E"/>
    <w:rsid w:val="00AC32E2"/>
    <w:rsid w:val="00AC5C3B"/>
    <w:rsid w:val="00AD050F"/>
    <w:rsid w:val="00AD5D87"/>
    <w:rsid w:val="00AD6160"/>
    <w:rsid w:val="00AD704E"/>
    <w:rsid w:val="00AE3591"/>
    <w:rsid w:val="00AF309E"/>
    <w:rsid w:val="00AF44EC"/>
    <w:rsid w:val="00B0138F"/>
    <w:rsid w:val="00B02BDB"/>
    <w:rsid w:val="00B06604"/>
    <w:rsid w:val="00B10635"/>
    <w:rsid w:val="00B121CD"/>
    <w:rsid w:val="00B167A8"/>
    <w:rsid w:val="00B218DF"/>
    <w:rsid w:val="00B2478B"/>
    <w:rsid w:val="00B320C9"/>
    <w:rsid w:val="00B5195C"/>
    <w:rsid w:val="00B62E81"/>
    <w:rsid w:val="00B64C47"/>
    <w:rsid w:val="00B67466"/>
    <w:rsid w:val="00B70A86"/>
    <w:rsid w:val="00B70AD6"/>
    <w:rsid w:val="00B75902"/>
    <w:rsid w:val="00B76F5C"/>
    <w:rsid w:val="00B90E51"/>
    <w:rsid w:val="00B92EDF"/>
    <w:rsid w:val="00B945A8"/>
    <w:rsid w:val="00B9501C"/>
    <w:rsid w:val="00B962E0"/>
    <w:rsid w:val="00BA0713"/>
    <w:rsid w:val="00BA0855"/>
    <w:rsid w:val="00BD5B48"/>
    <w:rsid w:val="00BD7253"/>
    <w:rsid w:val="00BE2631"/>
    <w:rsid w:val="00BF1D39"/>
    <w:rsid w:val="00BF340F"/>
    <w:rsid w:val="00BF35A8"/>
    <w:rsid w:val="00BF4709"/>
    <w:rsid w:val="00BF5674"/>
    <w:rsid w:val="00BF586C"/>
    <w:rsid w:val="00C0532A"/>
    <w:rsid w:val="00C110D1"/>
    <w:rsid w:val="00C16487"/>
    <w:rsid w:val="00C175F2"/>
    <w:rsid w:val="00C21272"/>
    <w:rsid w:val="00C22A5A"/>
    <w:rsid w:val="00C23978"/>
    <w:rsid w:val="00C2798B"/>
    <w:rsid w:val="00C330C7"/>
    <w:rsid w:val="00C3520F"/>
    <w:rsid w:val="00C369F7"/>
    <w:rsid w:val="00C519F2"/>
    <w:rsid w:val="00C525C5"/>
    <w:rsid w:val="00C55F52"/>
    <w:rsid w:val="00C573DE"/>
    <w:rsid w:val="00C83C34"/>
    <w:rsid w:val="00C91BE3"/>
    <w:rsid w:val="00C93DA2"/>
    <w:rsid w:val="00C96072"/>
    <w:rsid w:val="00CA247C"/>
    <w:rsid w:val="00CE3113"/>
    <w:rsid w:val="00CE69A3"/>
    <w:rsid w:val="00CF5379"/>
    <w:rsid w:val="00CF58C8"/>
    <w:rsid w:val="00D00934"/>
    <w:rsid w:val="00D05D77"/>
    <w:rsid w:val="00D06305"/>
    <w:rsid w:val="00D146C6"/>
    <w:rsid w:val="00D20E76"/>
    <w:rsid w:val="00D21485"/>
    <w:rsid w:val="00D26770"/>
    <w:rsid w:val="00D33D3F"/>
    <w:rsid w:val="00D403E9"/>
    <w:rsid w:val="00D435C0"/>
    <w:rsid w:val="00D52A0A"/>
    <w:rsid w:val="00D61369"/>
    <w:rsid w:val="00D61871"/>
    <w:rsid w:val="00D734D6"/>
    <w:rsid w:val="00D73CDE"/>
    <w:rsid w:val="00DA4259"/>
    <w:rsid w:val="00DA4F25"/>
    <w:rsid w:val="00DA5B46"/>
    <w:rsid w:val="00DB0BE2"/>
    <w:rsid w:val="00DB11B0"/>
    <w:rsid w:val="00DC655E"/>
    <w:rsid w:val="00DC6B6F"/>
    <w:rsid w:val="00DC7153"/>
    <w:rsid w:val="00DD2455"/>
    <w:rsid w:val="00DD485E"/>
    <w:rsid w:val="00DD7740"/>
    <w:rsid w:val="00DE023C"/>
    <w:rsid w:val="00DE730A"/>
    <w:rsid w:val="00DF28DA"/>
    <w:rsid w:val="00DF2EE7"/>
    <w:rsid w:val="00DF711D"/>
    <w:rsid w:val="00E003D7"/>
    <w:rsid w:val="00E01003"/>
    <w:rsid w:val="00E043F3"/>
    <w:rsid w:val="00E057F3"/>
    <w:rsid w:val="00E05923"/>
    <w:rsid w:val="00E317F5"/>
    <w:rsid w:val="00E566AF"/>
    <w:rsid w:val="00E65C6E"/>
    <w:rsid w:val="00E66FF2"/>
    <w:rsid w:val="00E702CD"/>
    <w:rsid w:val="00E94E49"/>
    <w:rsid w:val="00EA6622"/>
    <w:rsid w:val="00EB6B6C"/>
    <w:rsid w:val="00ED168E"/>
    <w:rsid w:val="00ED6EF5"/>
    <w:rsid w:val="00EE2E2C"/>
    <w:rsid w:val="00EE3343"/>
    <w:rsid w:val="00EE54A1"/>
    <w:rsid w:val="00EF2D96"/>
    <w:rsid w:val="00F04D46"/>
    <w:rsid w:val="00F05B31"/>
    <w:rsid w:val="00F12A38"/>
    <w:rsid w:val="00F17D26"/>
    <w:rsid w:val="00F22FDF"/>
    <w:rsid w:val="00F30DAB"/>
    <w:rsid w:val="00F349A5"/>
    <w:rsid w:val="00F41362"/>
    <w:rsid w:val="00F5165E"/>
    <w:rsid w:val="00F61FA1"/>
    <w:rsid w:val="00F63371"/>
    <w:rsid w:val="00F7494B"/>
    <w:rsid w:val="00F7529B"/>
    <w:rsid w:val="00F770F8"/>
    <w:rsid w:val="00F809E1"/>
    <w:rsid w:val="00F862BC"/>
    <w:rsid w:val="00F933D0"/>
    <w:rsid w:val="00F950F2"/>
    <w:rsid w:val="00F97257"/>
    <w:rsid w:val="00F974CD"/>
    <w:rsid w:val="00F979AE"/>
    <w:rsid w:val="00F97BD8"/>
    <w:rsid w:val="00FB4C00"/>
    <w:rsid w:val="00FC3907"/>
    <w:rsid w:val="00FD19C7"/>
    <w:rsid w:val="00FD62AD"/>
    <w:rsid w:val="00FD71B1"/>
    <w:rsid w:val="00FE436E"/>
    <w:rsid w:val="00FE58B5"/>
    <w:rsid w:val="00FF202D"/>
    <w:rsid w:val="00FF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02"/>
    <o:shapelayout v:ext="edit">
      <o:idmap v:ext="edit" data="1"/>
    </o:shapelayout>
  </w:shapeDefaults>
  <w:decimalSymbol w:val=","/>
  <w:listSeparator w:val=";"/>
  <w14:docId w14:val="5EAA6098"/>
  <w15:docId w15:val="{63620C1D-FD2C-4E8C-AA32-868BECBE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682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5E682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Standardowy1"/>
    <w:qFormat/>
    <w:rsid w:val="00981A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6">
    <w:name w:val="heading 6"/>
    <w:basedOn w:val="Standardowy1"/>
    <w:qFormat/>
    <w:rsid w:val="00981AC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F0F5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F0F5E"/>
    <w:pPr>
      <w:tabs>
        <w:tab w:val="center" w:pos="4536"/>
        <w:tab w:val="right" w:pos="9072"/>
      </w:tabs>
    </w:pPr>
    <w:rPr>
      <w:lang w:eastAsia="pl-PL"/>
    </w:rPr>
  </w:style>
  <w:style w:type="paragraph" w:styleId="NormalnyWeb">
    <w:name w:val="Normal (Web)"/>
    <w:basedOn w:val="Normalny"/>
    <w:uiPriority w:val="99"/>
    <w:rsid w:val="009F0F5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uiPriority w:val="99"/>
    <w:qFormat/>
    <w:rsid w:val="005E4DC5"/>
    <w:rPr>
      <w:sz w:val="24"/>
      <w:szCs w:val="24"/>
      <w:lang w:val="pl-PL" w:eastAsia="pl-PL" w:bidi="ar-SA"/>
    </w:rPr>
  </w:style>
  <w:style w:type="paragraph" w:customStyle="1" w:styleId="xl151">
    <w:name w:val="xl151"/>
    <w:basedOn w:val="Normalny"/>
    <w:rsid w:val="005E6827"/>
    <w:pPr>
      <w:suppressAutoHyphens w:val="0"/>
      <w:autoSpaceDE w:val="0"/>
      <w:autoSpaceDN w:val="0"/>
      <w:spacing w:before="100" w:after="100"/>
    </w:pPr>
    <w:rPr>
      <w:b/>
      <w:bCs/>
      <w:sz w:val="20"/>
      <w:lang w:eastAsia="pl-PL"/>
    </w:rPr>
  </w:style>
  <w:style w:type="table" w:styleId="Tabela-Siatka">
    <w:name w:val="Table Grid"/>
    <w:basedOn w:val="Standardowy"/>
    <w:rsid w:val="005E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C2798B"/>
    <w:rPr>
      <w:color w:val="0000FF"/>
      <w:u w:val="single"/>
    </w:rPr>
  </w:style>
  <w:style w:type="character" w:styleId="Odwoaniedokomentarza">
    <w:name w:val="annotation reference"/>
    <w:rsid w:val="002057D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057D8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rsid w:val="002057D8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2057D8"/>
    <w:rPr>
      <w:b/>
      <w:bCs/>
    </w:rPr>
  </w:style>
  <w:style w:type="character" w:customStyle="1" w:styleId="TematkomentarzaZnak">
    <w:name w:val="Temat komentarza Znak"/>
    <w:link w:val="Tematkomentarza"/>
    <w:rsid w:val="002057D8"/>
    <w:rPr>
      <w:b/>
      <w:bCs/>
      <w:lang w:eastAsia="ar-SA"/>
    </w:rPr>
  </w:style>
  <w:style w:type="paragraph" w:styleId="Tekstdymka">
    <w:name w:val="Balloon Text"/>
    <w:basedOn w:val="Normalny"/>
    <w:link w:val="TekstdymkaZnak"/>
    <w:rsid w:val="002057D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2057D8"/>
    <w:rPr>
      <w:rFonts w:ascii="Tahoma" w:hAnsi="Tahoma" w:cs="Tahoma"/>
      <w:sz w:val="16"/>
      <w:szCs w:val="16"/>
      <w:lang w:eastAsia="ar-SA"/>
    </w:rPr>
  </w:style>
  <w:style w:type="character" w:styleId="Pogrubienie">
    <w:name w:val="Strong"/>
    <w:uiPriority w:val="22"/>
    <w:qFormat/>
    <w:rsid w:val="006F7317"/>
    <w:rPr>
      <w:b/>
      <w:bCs/>
    </w:rPr>
  </w:style>
  <w:style w:type="paragraph" w:customStyle="1" w:styleId="Default">
    <w:name w:val="Default"/>
    <w:rsid w:val="00F97BD8"/>
    <w:pPr>
      <w:autoSpaceDE w:val="0"/>
      <w:autoSpaceDN w:val="0"/>
      <w:adjustRightInd w:val="0"/>
    </w:pPr>
    <w:rPr>
      <w:rFonts w:eastAsia="Calibri"/>
      <w:strike/>
      <w:color w:val="000000"/>
      <w:sz w:val="24"/>
      <w:szCs w:val="24"/>
      <w:lang w:eastAsia="en-US"/>
    </w:rPr>
  </w:style>
  <w:style w:type="paragraph" w:customStyle="1" w:styleId="Standardowy1">
    <w:name w:val="Standardowy1"/>
    <w:rsid w:val="00C369F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12051"/>
    <w:pPr>
      <w:ind w:left="720"/>
      <w:contextualSpacing/>
    </w:pPr>
  </w:style>
  <w:style w:type="character" w:customStyle="1" w:styleId="5yl5">
    <w:name w:val="_5yl5"/>
    <w:uiPriority w:val="99"/>
    <w:rsid w:val="003D4703"/>
    <w:rPr>
      <w:rFonts w:cs="Times New Roman"/>
    </w:rPr>
  </w:style>
  <w:style w:type="character" w:customStyle="1" w:styleId="st">
    <w:name w:val="st"/>
    <w:basedOn w:val="Domylnaczcionkaakapitu"/>
    <w:rsid w:val="009E4678"/>
  </w:style>
  <w:style w:type="character" w:styleId="Uwydatnienie">
    <w:name w:val="Emphasis"/>
    <w:uiPriority w:val="20"/>
    <w:qFormat/>
    <w:rsid w:val="009E4678"/>
    <w:rPr>
      <w:i/>
      <w:iCs/>
    </w:rPr>
  </w:style>
  <w:style w:type="character" w:customStyle="1" w:styleId="Nierozpoznanawzmianka">
    <w:name w:val="Nierozpoznana wzmianka"/>
    <w:uiPriority w:val="99"/>
    <w:semiHidden/>
    <w:unhideWhenUsed/>
    <w:rsid w:val="009E4678"/>
    <w:rPr>
      <w:color w:val="605E5C"/>
      <w:shd w:val="clear" w:color="auto" w:fill="E1DFDD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D06305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en-US" w:eastAsia="pl-PL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rsid w:val="00D06305"/>
    <w:rPr>
      <w:rFonts w:ascii="Calibri" w:eastAsia="Calibri" w:hAnsi="Calibri"/>
      <w:lang w:val="en-US"/>
    </w:rPr>
  </w:style>
  <w:style w:type="character" w:styleId="Odwoanieprzypisudolnego">
    <w:name w:val="footnote reference"/>
    <w:uiPriority w:val="99"/>
    <w:unhideWhenUsed/>
    <w:rsid w:val="00D063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1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../../admin/Downloads/FOSa_20_lat_kolor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../../admin/Downloads/FOSa_20_lat_kolor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ogo%20FOSa%20-%20wz&#243;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04A9A-2320-4074-9BDC-C59493A4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FOSa - wzór</Template>
  <TotalTime>16</TotalTime>
  <Pages>4</Pages>
  <Words>818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Praesent suscipit</vt:lpstr>
    </vt:vector>
  </TitlesOfParts>
  <Company>fe</Company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Praesent suscipit</dc:title>
  <dc:creator>FOSa</dc:creator>
  <cp:lastModifiedBy>admin@federacjafosa.pl</cp:lastModifiedBy>
  <cp:revision>9</cp:revision>
  <cp:lastPrinted>2024-12-06T11:35:00Z</cp:lastPrinted>
  <dcterms:created xsi:type="dcterms:W3CDTF">2024-05-07T09:17:00Z</dcterms:created>
  <dcterms:modified xsi:type="dcterms:W3CDTF">2025-02-10T10:18:00Z</dcterms:modified>
</cp:coreProperties>
</file>