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38" w:rsidP="00901F38">
      <w:pPr>
        <w:rPr>
          <w:rFonts w:ascii="Cambria" w:hAnsi="Cambria"/>
        </w:rPr>
      </w:pPr>
    </w:p>
    <w:p w:rsidRPr="008038B9" w:rsidR="004F1C7A" w:rsidP="00901F38">
      <w:pPr>
        <w:rPr>
          <w:rFonts w:ascii="Cambria" w:hAnsi="Cambria"/>
        </w:rPr>
      </w:pPr>
    </w:p>
    <w:p w:rsidR="00901F38" w:rsidP="00901F38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b/>
          <w:bCs/>
          <w:color w:val="000000"/>
        </w:rPr>
      </w:pPr>
      <w:r w:rsidRPr="008038B9">
        <w:rPr>
          <w:rFonts w:ascii="Cambria" w:hAnsi="Cambria" w:cs="Arial"/>
          <w:b/>
          <w:bCs/>
          <w:color w:val="000000"/>
        </w:rPr>
        <w:t xml:space="preserve">DANE UCZESTNIKA/UCZESTNICZKI PROJECT OTRZYMUJĄCEGO WSPARCIE</w:t>
      </w:r>
    </w:p>
    <w:p w:rsidRPr="006F2E37" w:rsidR="00901F38" w:rsidP="00901F38">
      <w:pPr>
        <w:jc w:val="center"/>
        <w:rPr>
          <w:b/>
          <w:bCs/>
        </w:rPr>
      </w:pPr>
      <w:r w:rsidRPr="006F2E37">
        <w:rPr>
          <w:b/>
          <w:bCs/>
          <w:lang w:val="en-US"/>
        </w:rPr>
        <w:t xml:space="preserve">DATA OF THE PROJECT PARTICIPANT RECEIVING SUPPORT</w:t>
      </w:r>
    </w:p>
    <w:p w:rsidRPr="008038B9" w:rsidR="00901F38" w:rsidP="00901F38">
      <w:pPr>
        <w:keepNext/>
        <w:tabs>
          <w:tab w:val="num" w:pos="180"/>
        </w:tabs>
        <w:contextualSpacing/>
        <w:jc w:val="center"/>
        <w:outlineLvl w:val="0"/>
        <w:rPr>
          <w:rFonts w:ascii="Cambria" w:hAnsi="Cambria" w:cs="Arial"/>
          <w:b/>
          <w:bCs/>
          <w:color w:val="000000"/>
        </w:rPr>
      </w:pPr>
    </w:p>
    <w:tbl>
      <w:tblPr>
        <w:tblStyle w:val="TableNormal"/>
        <w:tblW w:w="9643" w:type="dxa"/>
        <w:tblInd w:w="-4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/>
      </w:tblPr>
      <w:tblGrid>
        <w:gridCol w:w="161"/>
        <w:gridCol w:w="1845"/>
        <w:gridCol w:w="691"/>
        <w:gridCol w:w="709"/>
        <w:gridCol w:w="567"/>
        <w:gridCol w:w="739"/>
        <w:gridCol w:w="992"/>
        <w:gridCol w:w="1104"/>
        <w:gridCol w:w="669"/>
        <w:gridCol w:w="1882"/>
        <w:gridCol w:w="284"/>
      </w:tblGrid>
      <w:tr w:rsidTr="002C28BD">
        <w:tblPrEx>
          <w:tblW w:w="9643" w:type="dxa"/>
          <w:tblInd w:w="-479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Pr="00856DA8" w:rsidR="00901F38">
            <w:r w:rsidRPr="008038B9">
              <w:rPr>
                <w:rFonts w:ascii="Cambria" w:hAnsi="Cambria" w:cs="Arial"/>
                <w:b/>
                <w:color w:val="000000"/>
              </w:rPr>
              <w:t xml:space="preserve">Imię/imiona: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Name 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Pr="00856DA8" w:rsidR="00901F38">
            <w:r w:rsidRPr="008038B9">
              <w:rPr>
                <w:rFonts w:ascii="Cambria" w:hAnsi="Cambria" w:cs="Arial"/>
                <w:b/>
                <w:color w:val="000000"/>
              </w:rPr>
              <w:t xml:space="preserve">Nazwisko: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Surname: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Obywatelstwo: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Citizenship: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Pr="008038B9" w:rsidR="00901F38">
            <w:pPr>
              <w:ind w:start="178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 w:rsidRPr="008038B9"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Obywatelstwo polskie</w:t>
            </w:r>
            <w:r>
              <w:rPr>
                <w:rFonts w:ascii="Cambria" w:hAnsi="Cambria" w:cs="Calibri"/>
              </w:rPr>
              <w:br/>
            </w:r>
            <w:r>
              <w:t xml:space="preserve">      </w:t>
            </w:r>
            <w:r>
              <w:rPr>
                <w:lang w:val="uk-UA"/>
              </w:rPr>
              <w:t xml:space="preserve">Has </w:t>
            </w:r>
            <w:r>
              <w:rPr>
                <w:lang w:val="en-US"/>
              </w:rPr>
              <w:t xml:space="preserve">Polish citizenship</w:t>
            </w:r>
          </w:p>
          <w:p w:rsidRPr="008038B9" w:rsidR="00901F38">
            <w:pPr>
              <w:ind w:start="178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 w:rsidRPr="008038B9"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Brak polskiego obywatelstwa - obywatel kraju UE</w:t>
            </w:r>
            <w:r>
              <w:rPr>
                <w:rFonts w:ascii="Cambria" w:hAnsi="Cambria" w:cs="Calibri"/>
              </w:rPr>
              <w:br/>
            </w:r>
            <w:r>
              <w:rPr>
                <w:rFonts w:ascii="Cambria" w:hAnsi="Cambria" w:cs="Calibri"/>
              </w:rPr>
              <w:t xml:space="preserve">       </w:t>
            </w:r>
            <w:r>
              <w:rPr>
                <w:lang w:val="en-US"/>
              </w:rPr>
              <w:t xml:space="preserve">No Polish citizenship - </w:t>
            </w:r>
            <w:r>
              <w:rPr>
                <w:lang w:val="uk-UA"/>
              </w:rPr>
              <w:t xml:space="preserve">but I have </w:t>
            </w:r>
            <w:r>
              <w:rPr>
                <w:lang w:val="en-US"/>
              </w:rPr>
              <w:t xml:space="preserve">EU citizenship</w:t>
            </w:r>
          </w:p>
          <w:p w:rsidRPr="008038B9" w:rsidR="00901F38">
            <w:pPr>
              <w:ind w:start="178" w:end="-100" w:firstLine="3"/>
              <w:rPr>
                <w:rFonts w:ascii="Cambria" w:hAnsi="Cambria" w:cs="Calibri"/>
              </w:rPr>
            </w:pPr>
            <w:r w:rsidRPr="008038B9">
              <w:rPr>
                <w:rFonts w:ascii="Cambria" w:hAnsi="Cambria" w:cs="Calibri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Calibri"/>
              </w:rPr>
              <w:instrText xml:space="preserve"> FORMCHECKBOX </w:instrText>
            </w:r>
            <w:r w:rsidRPr="008038B9">
              <w:rPr>
                <w:rFonts w:ascii="Cambria" w:hAnsi="Cambria" w:cs="Calibri"/>
              </w:rPr>
              <w:fldChar w:fldCharType="separate"/>
            </w:r>
            <w:r w:rsidRPr="008038B9">
              <w:rPr>
                <w:rFonts w:ascii="Cambria" w:hAnsi="Cambria" w:cs="Calibri"/>
              </w:rPr>
              <w:fldChar w:fldCharType="end"/>
            </w:r>
            <w:r w:rsidRPr="008038B9">
              <w:rPr>
                <w:rFonts w:ascii="Cambria" w:hAnsi="Cambria" w:cs="Calibri"/>
              </w:rPr>
              <w:t xml:space="preserve"> Brak polskiego obywatelstwa lub obywatelstwa UE - obywatel kraju spoza UE/bezpaństwowiec</w:t>
            </w:r>
            <w:r>
              <w:rPr>
                <w:rFonts w:ascii="Cambria" w:hAnsi="Cambria" w:cs="Calibri"/>
              </w:rPr>
              <w:br/>
            </w:r>
            <w:r>
              <w:rPr>
                <w:rFonts w:ascii="Cambria" w:hAnsi="Cambria" w:cs="Calibri"/>
              </w:rPr>
              <w:t xml:space="preserve">       </w:t>
            </w:r>
            <w:r>
              <w:rPr>
                <w:lang w:val="uk-UA"/>
              </w:rPr>
              <w:t xml:space="preserve">I am a citizen of a non-EU country / I am stateless</w:t>
            </w: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858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="00901F38">
            <w:r w:rsidRPr="008038B9">
              <w:rPr>
                <w:rFonts w:ascii="Cambria" w:hAnsi="Cambria" w:cs="Arial"/>
                <w:b/>
                <w:color w:val="000000"/>
              </w:rPr>
              <w:t xml:space="preserve">PESEL/INNY IDENTIFIER: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PESEL/</w:t>
            </w:r>
          </w:p>
          <w:p w:rsidR="00901F38">
            <w:pPr>
              <w:rPr>
                <w:lang w:val="uk-UA"/>
              </w:rPr>
            </w:pPr>
            <w:r>
              <w:rPr>
                <w:lang w:val="en-US"/>
              </w:rPr>
              <w:t xml:space="preserve">ANOTHER IDENTIFIER</w:t>
            </w:r>
            <w:r>
              <w:rPr>
                <w:lang w:val="uk-UA"/>
              </w:rPr>
              <w:t xml:space="preserve">:</w:t>
            </w:r>
          </w:p>
          <w:p w:rsidRPr="008038B9" w:rsidR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tbl>
            <w:tblPr>
              <w:tblStyle w:val="TableNormal"/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Look w:val="01E0"/>
            </w:tblPr>
            <w:tblGrid>
              <w:gridCol w:w="360"/>
              <w:gridCol w:w="349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  <w:gridCol w:w="348"/>
            </w:tblGrid>
            <w:tr>
              <w:tblPrEx>
                <w:tblW w:w="0" w:type="auto"/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Look w:val="01E0"/>
              </w:tblPrEx>
              <w:trPr>
                <w:cantSplit/>
                <w:trHeight w:val="567" w:hRule="exact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9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  <w:tc>
                <w:tcPr>
                  <w:tcW w:w="348" w:type="dxa"/>
                  <w:shd w:val="clear" w:color="auto" w:fill="auto"/>
                  <w:vAlign w:val="center"/>
                </w:tcPr>
                <w:p w:rsidRPr="008038B9" w:rsidR="00901F38">
                  <w:pPr>
                    <w:contextualSpacing/>
                    <w:rPr>
                      <w:rFonts w:ascii="Cambria" w:hAnsi="Cambria" w:cs="Tahoma"/>
                    </w:rPr>
                  </w:pPr>
                </w:p>
              </w:tc>
            </w:tr>
          </w:tbl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Brake </w:t>
            </w:r>
            <w:r>
              <w:rPr>
                <w:lang w:val="uk-UA"/>
              </w:rPr>
              <w:t xml:space="preserve">PESEL/No </w:t>
            </w:r>
            <w:r>
              <w:rPr>
                <w:lang w:val="en-US"/>
              </w:rPr>
              <w:t xml:space="preserve">PESEL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INNY </w:t>
            </w:r>
            <w:r>
              <w:rPr>
                <w:lang w:val="en-US"/>
              </w:rPr>
              <w:t xml:space="preserve">IDENTYFIKATOR/OTHER IDENTIFIER </w:t>
            </w:r>
            <w:r w:rsidRPr="008038B9">
              <w:rPr>
                <w:rFonts w:ascii="Cambria" w:hAnsi="Cambria" w:cs="Arial"/>
                <w:color w:val="000000"/>
              </w:rPr>
              <w:t xml:space="preserve">______________________________________________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3245" w:type="dxa"/>
            <w:gridSpan w:val="3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Education: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856DA8">
              <w:rPr>
                <w:rFonts w:ascii="Cambria" w:hAnsi="Cambria" w:cs="Arial"/>
                <w:b/>
                <w:color w:val="000000"/>
              </w:rPr>
              <w:t xml:space="preserve">Education</w:t>
            </w:r>
            <w:r>
              <w:rPr>
                <w:rFonts w:ascii="Cambria" w:hAnsi="Cambria" w:cs="Arial"/>
                <w:b/>
                <w:color w:val="000000"/>
              </w:rPr>
              <w:t xml:space="preserve">: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Pr="008038B9" w:rsidR="00901F38">
            <w:pPr>
              <w:ind w:star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 w:rsidRPr="008038B9">
              <w:rPr>
                <w:rFonts w:ascii="Cambria" w:hAnsi="Cambria" w:cs="Arial"/>
                <w:b/>
              </w:rPr>
              <w:t xml:space="preserve"> Niższe niż </w:t>
            </w:r>
            <w:r>
              <w:rPr>
                <w:rFonts w:ascii="Cambria" w:hAnsi="Cambria" w:cs="Arial"/>
              </w:rPr>
              <w:br/>
            </w:r>
            <w:r>
              <w:rPr>
                <w:lang w:val="en-US"/>
              </w:rPr>
              <w:t xml:space="preserve">Less than primary (no formal education)</w:t>
            </w:r>
          </w:p>
          <w:p w:rsidRPr="008038B9" w:rsidR="00901F38">
            <w:pPr>
              <w:ind w:star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>
              <w:rPr>
                <w:lang w:val="en-US"/>
              </w:rPr>
              <w:t xml:space="preserve">Primary (completed primary school)</w:t>
            </w:r>
          </w:p>
          <w:p w:rsidRPr="008038B9" w:rsidR="00901F38">
            <w:pPr>
              <w:ind w:star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rPr>
                <w:rFonts w:ascii="Cambria" w:hAnsi="Cambria" w:cs="Arial"/>
              </w:rPr>
              <w:t xml:space="preserve"> Incomplete secondary education (education completed at the level of incomplete secondary school)</w:t>
            </w:r>
          </w:p>
          <w:p w:rsidRPr="008038B9" w:rsidR="00901F38">
            <w:pPr>
              <w:ind w:star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rPr>
                <w:rFonts w:ascii="Cambria" w:hAnsi="Cambria" w:cs="Arial"/>
              </w:rPr>
              <w:t xml:space="preserve">Secondary education (education obtained at the level of secondary school, secondary or basic vocational education)</w:t>
            </w:r>
          </w:p>
          <w:p w:rsidRPr="008038B9" w:rsidR="00901F38">
            <w:pPr>
              <w:ind w:start="324" w:hanging="284"/>
              <w:contextualSpacing/>
              <w:rPr>
                <w:rFonts w:ascii="Cambria" w:hAnsi="Cambria" w:cs="Arial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rPr>
                <w:rFonts w:ascii="Cambria" w:hAnsi="Cambria" w:cs="Arial"/>
              </w:rPr>
              <w:t xml:space="preserve">Basic higher education (education obtained at the level of post-secondary education, which is not also higher education - *bachelor's degree, technical school, college, 3 years of higher education)</w:t>
            </w:r>
          </w:p>
          <w:p w:rsidRPr="008038B9" w:rsidR="00901F38">
            <w:pPr>
              <w:ind w:start="324" w:hanging="284"/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</w:rPr>
              <w:fldChar w:fldCharType="begin" w:dirty="1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</w:rPr>
              <w:instrText xml:space="preserve"> FORMCHECKBOX </w:instrText>
            </w:r>
            <w:r w:rsidRPr="008038B9">
              <w:rPr>
                <w:rFonts w:ascii="Cambria" w:hAnsi="Cambria" w:cs="Arial"/>
              </w:rPr>
              <w:fldChar w:fldCharType="separate"/>
            </w:r>
            <w:r w:rsidRPr="008038B9">
              <w:rPr>
                <w:rFonts w:ascii="Cambria" w:hAnsi="Cambria" w:cs="Arial"/>
              </w:rPr>
              <w:fldChar w:fldCharType="end"/>
            </w:r>
            <w:r>
              <w:rPr>
                <w:rFonts w:ascii="Cambria" w:hAnsi="Cambria" w:cs="Arial"/>
              </w:rPr>
              <w:br/>
            </w:r>
            <w:r w:rsidRPr="007E5C44">
              <w:t xml:space="preserve">Higher education (complete and completed education at the level of a higher education institution - *specialist, master's degree).</w:t>
            </w: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9482" w:type="dxa"/>
            <w:gridSpan w:val="10"/>
            <w:shd w:val="clear" w:color="auto" w:fill="C0C0C0"/>
            <w:vAlign w:val="center"/>
          </w:tcPr>
          <w:p w:rsidRPr="007E5C44" w:rsidR="00901F38">
            <w:r w:rsidRPr="007E5C44">
              <w:rPr>
                <w:rFonts w:ascii="Cambria" w:hAnsi="Cambria" w:cs="Arial"/>
                <w:b/>
                <w:color w:val="000000"/>
              </w:rPr>
              <w:t xml:space="preserve">1. </w:t>
            </w:r>
            <w:r w:rsidRPr="008038B9">
              <w:rPr>
                <w:rFonts w:ascii="Cambria" w:hAnsi="Cambria" w:cs="Arial"/>
                <w:b/>
                <w:color w:val="000000"/>
              </w:rPr>
              <w:t xml:space="preserve">Dane kontaktowe</w:t>
            </w:r>
            <w:r w:rsidRPr="008038B9">
              <w:rPr>
                <w:rFonts w:ascii="Cambria" w:hAnsi="Cambria" w:cs="Arial"/>
                <w:b/>
                <w:color w:val="000000"/>
              </w:rPr>
              <w:t xml:space="preserve">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 Contact information:</w:t>
            </w:r>
          </w:p>
          <w:p w:rsidRPr="008038B9" w:rsidR="00901F38">
            <w:pPr>
              <w:suppressAutoHyphens w:val="0"/>
              <w:ind w:start="313"/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7E5C44" w:rsidR="00901F38">
            <w:r w:rsidRPr="008038B9">
              <w:rPr>
                <w:rFonts w:ascii="Cambria" w:hAnsi="Cambria" w:cs="Arial"/>
                <w:b/>
                <w:color w:val="000000"/>
              </w:rPr>
              <w:t xml:space="preserve">Województwo: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uk-UA"/>
              </w:rPr>
              <w:t xml:space="preserve">Governance</w:t>
            </w:r>
            <w:r>
              <w:rPr>
                <w:lang w:val="en-US"/>
              </w:rPr>
              <w:t xml:space="preserve"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7E5C44" w:rsidR="00901F38">
            <w:r w:rsidRPr="008038B9">
              <w:rPr>
                <w:rFonts w:ascii="Cambria" w:hAnsi="Cambria" w:cs="Arial"/>
                <w:b/>
                <w:color w:val="000000"/>
              </w:rPr>
              <w:t xml:space="preserve">Powiat: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en-US"/>
              </w:rPr>
              <w:t xml:space="preserve">County: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7E5C44" w:rsidR="00901F38">
            <w:r w:rsidRPr="008038B9">
              <w:rPr>
                <w:rFonts w:ascii="Cambria" w:hAnsi="Cambria" w:cs="Arial"/>
                <w:b/>
                <w:color w:val="000000"/>
              </w:rPr>
              <w:t xml:space="preserve">Gmina: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>
              <w:rPr>
                <w:lang w:val="uk-UA"/>
              </w:rPr>
              <w:t xml:space="preserve">Commune</w:t>
            </w:r>
            <w:r>
              <w:rPr>
                <w:lang w:val="en-US"/>
              </w:rPr>
              <w:t xml:space="preserve"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7E5C44" w:rsidR="00901F38">
            <w:pPr>
              <w:rPr>
                <w:sz w:val="18"/>
                <w:szCs w:val="18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Miejscowość: 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7E5C44">
              <w:rPr>
                <w:lang w:val="uk-UA"/>
              </w:rPr>
              <w:t xml:space="preserve">City</w:t>
            </w:r>
            <w:r w:rsidRPr="007E5C44">
              <w:rPr>
                <w:lang w:val="en-US"/>
              </w:rPr>
              <w:t xml:space="preserve"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493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7E5C44" w:rsidR="00901F38">
            <w:pPr>
              <w:rPr>
                <w:sz w:val="18"/>
                <w:szCs w:val="18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Ulica: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7E5C44">
              <w:rPr>
                <w:lang w:val="en-US"/>
              </w:rPr>
              <w:t xml:space="preserve">Street: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2536" w:type="dxa"/>
            <w:gridSpan w:val="2"/>
            <w:shd w:val="clear" w:color="auto" w:fill="D9D9D9"/>
            <w:vAlign w:val="center"/>
          </w:tcPr>
          <w:p w:rsidRPr="007E5C44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Nr budynku: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Building no: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  <w:tc>
          <w:tcPr>
            <w:tcW w:w="2835" w:type="dxa"/>
            <w:gridSpan w:val="3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Nr lokalu: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Room no:</w:t>
            </w:r>
          </w:p>
          <w:p w:rsidRPr="008038B9" w:rsidR="00901F38">
            <w:pPr>
              <w:rPr>
                <w:rFonts w:ascii="Cambria" w:hAnsi="Cambria" w:cs="Arial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(nie dotyczy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not applicable )</w:t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b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b/>
                <w:color w:val="000000"/>
              </w:rPr>
              <w:fldChar w:fldCharType="end"/>
            </w:r>
            <w:r>
              <w:rPr>
                <w:rFonts w:ascii="Cambria" w:hAnsi="Cambria" w:cs="Arial"/>
                <w:b/>
                <w:color w:val="000000"/>
              </w:rPr>
              <w:br/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2536" w:type="dxa"/>
            <w:gridSpan w:val="2"/>
            <w:shd w:val="clear" w:color="auto" w:fill="D9D9D9"/>
            <w:vAlign w:val="center"/>
          </w:tcPr>
          <w:p w:rsidRPr="00A85239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Kod pocztowy: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Postal code</w:t>
            </w:r>
            <w:r w:rsidRPr="00B5195C">
              <w:rPr>
                <w:rFonts w:ascii="Cambria" w:hAnsi="Cambria"/>
                <w:lang w:val="uk-UA"/>
              </w:rPr>
              <w:t xml:space="preserve">:</w:t>
            </w:r>
          </w:p>
        </w:tc>
        <w:tc>
          <w:tcPr>
            <w:tcW w:w="6946" w:type="dxa"/>
            <w:gridSpan w:val="8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b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A85239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Telefon kontaktowy: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Contact telephone number</w:t>
            </w:r>
            <w:r w:rsidRPr="00B5195C">
              <w:rPr>
                <w:rFonts w:ascii="Cambria" w:hAnsi="Cambria"/>
                <w:lang w:val="uk-UA"/>
              </w:rPr>
              <w:t xml:space="preserve">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tblInd w:w="-479" w:type="dxa"/>
          <w:tblLayout w:type="fixed"/>
          <w:tblLook w:val="01E0"/>
        </w:tblPrEx>
        <w:trPr>
          <w:gridBefore w:val="1"/>
          <w:wBefore w:w="161" w:type="dxa"/>
          <w:trHeight w:val="397"/>
        </w:trPr>
        <w:tc>
          <w:tcPr>
            <w:tcW w:w="3812" w:type="dxa"/>
            <w:gridSpan w:val="4"/>
            <w:shd w:val="clear" w:color="auto" w:fill="D9D9D9"/>
            <w:vAlign w:val="center"/>
          </w:tcPr>
          <w:p w:rsidRPr="00A85239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E-mail address: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Email address:</w:t>
            </w:r>
          </w:p>
        </w:tc>
        <w:tc>
          <w:tcPr>
            <w:tcW w:w="5670" w:type="dxa"/>
            <w:gridSpan w:val="6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Status of </w:t>
            </w:r>
            <w:r w:rsidRPr="008038B9">
              <w:rPr>
                <w:rFonts w:ascii="Cambria" w:hAnsi="Cambria" w:cs="Arial"/>
                <w:b/>
                <w:color w:val="000000"/>
              </w:rPr>
              <w:t xml:space="preserve">the person in the labour market </w:t>
            </w:r>
            <w:r w:rsidRPr="008038B9">
              <w:rPr>
                <w:rFonts w:ascii="Cambria" w:hAnsi="Cambria" w:cs="Arial"/>
                <w:b/>
                <w:color w:val="000000"/>
              </w:rPr>
              <w:br/>
            </w:r>
            <w:r w:rsidRPr="008038B9">
              <w:rPr>
                <w:rFonts w:ascii="Cambria" w:hAnsi="Cambria" w:cs="Arial"/>
                <w:b/>
                <w:color w:val="000000"/>
              </w:rPr>
              <w:t xml:space="preserve">when applying </w:t>
            </w:r>
            <w:r w:rsidRPr="008038B9">
              <w:rPr>
                <w:rFonts w:ascii="Cambria" w:hAnsi="Cambria" w:cs="Arial"/>
                <w:b/>
                <w:color w:val="000000"/>
              </w:rPr>
              <w:t xml:space="preserve">for the project</w:t>
            </w:r>
            <w:r w:rsidRPr="008038B9">
              <w:rPr>
                <w:rFonts w:ascii="Cambria" w:hAnsi="Cambria" w:cs="Arial"/>
                <w:color w:val="000000"/>
              </w:rPr>
              <w:t xml:space="preserve">: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The </w:t>
            </w:r>
            <w:r w:rsidRPr="00B5195C">
              <w:rPr>
                <w:rFonts w:ascii="Cambria" w:hAnsi="Cambria"/>
                <w:lang w:val="en-US"/>
              </w:rPr>
              <w:t xml:space="preserve">status of </w:t>
            </w:r>
            <w:r w:rsidRPr="00B5195C">
              <w:rPr>
                <w:rFonts w:ascii="Cambria" w:hAnsi="Cambria"/>
                <w:lang w:val="en-US"/>
              </w:rPr>
              <w:t xml:space="preserve">the </w:t>
            </w:r>
            <w:r w:rsidRPr="00B5195C">
              <w:rPr>
                <w:rFonts w:ascii="Cambria" w:hAnsi="Cambria"/>
                <w:lang w:val="en-US"/>
              </w:rPr>
              <w:t xml:space="preserve">person </w:t>
            </w:r>
            <w:r w:rsidRPr="00B5195C">
              <w:rPr>
                <w:rFonts w:ascii="Cambria" w:hAnsi="Cambria"/>
                <w:lang w:val="en-US"/>
              </w:rPr>
              <w:t xml:space="preserve">on the labour market </w:t>
            </w:r>
            <w:r w:rsidRPr="00B5195C">
              <w:rPr>
                <w:rFonts w:ascii="Cambria" w:hAnsi="Cambria"/>
                <w:lang w:val="uk-UA"/>
              </w:rPr>
              <w:t xml:space="preserve">(</w:t>
            </w:r>
            <w:r w:rsidRPr="00B5195C">
              <w:rPr>
                <w:rFonts w:ascii="Cambria" w:hAnsi="Cambria"/>
                <w:lang w:val="en-US"/>
              </w:rPr>
              <w:t xml:space="preserve">at the time of </w:t>
            </w:r>
            <w:r w:rsidRPr="00B5195C">
              <w:rPr>
                <w:rFonts w:ascii="Cambria" w:hAnsi="Cambria"/>
                <w:lang w:val="en-US"/>
              </w:rPr>
              <w:t xml:space="preserve">joining </w:t>
            </w:r>
            <w:r w:rsidRPr="00B5195C">
              <w:rPr>
                <w:rFonts w:ascii="Cambria" w:hAnsi="Cambria"/>
                <w:lang w:val="uk-UA"/>
              </w:rPr>
              <w:t xml:space="preserve">the project):</w:t>
            </w: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</w:t>
            </w:r>
            <w:r w:rsidRPr="008038B9">
              <w:rPr>
                <w:rFonts w:ascii="Cambria" w:hAnsi="Cambria" w:cs="Arial"/>
                <w:color w:val="000000"/>
              </w:rPr>
              <w:t xml:space="preserve">bezrobotna  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zarejestrowana w   </w:t>
            </w:r>
          </w:p>
          <w:p w:rsidRPr="00B5195C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ewidencji PUP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unemployed </w:t>
            </w:r>
            <w:r w:rsidRPr="00B5195C">
              <w:rPr>
                <w:rFonts w:ascii="Cambria" w:hAnsi="Cambria"/>
                <w:lang w:val="uk-UA"/>
              </w:rPr>
              <w:t xml:space="preserve">person registered in the </w:t>
            </w:r>
            <w:r w:rsidRPr="00B5195C">
              <w:rPr>
                <w:rFonts w:ascii="Cambria" w:hAnsi="Cambria"/>
                <w:lang w:val="en-US"/>
              </w:rPr>
              <w:t xml:space="preserve">PUP </w:t>
            </w:r>
            <w:r w:rsidRPr="00B5195C">
              <w:rPr>
                <w:rFonts w:ascii="Cambria" w:hAnsi="Cambria"/>
                <w:lang w:val="uk-UA"/>
              </w:rPr>
              <w:t xml:space="preserve">database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4647" w:type="dxa"/>
            <w:gridSpan w:val="4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workstation without robotics </w:t>
            </w:r>
          </w:p>
          <w:p w:rsidRPr="00B5195C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t xml:space="preserve">      w ewidencji PUP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en-US"/>
              </w:rPr>
              <w:t xml:space="preserve">unemployed</w:t>
            </w:r>
            <w:r w:rsidRPr="00B5195C">
              <w:rPr>
                <w:rFonts w:ascii="Cambria" w:hAnsi="Cambria"/>
                <w:lang w:val="uk-UA"/>
              </w:rPr>
              <w:t xml:space="preserve">, </w:t>
            </w:r>
            <w:r w:rsidRPr="00B5195C">
              <w:rPr>
                <w:rFonts w:ascii="Cambria" w:hAnsi="Cambria"/>
              </w:rPr>
              <w:t xml:space="preserve">not </w:t>
            </w:r>
            <w:r w:rsidRPr="00B5195C">
              <w:rPr>
                <w:rFonts w:ascii="Cambria" w:hAnsi="Cambria"/>
                <w:lang w:val="uk-UA"/>
              </w:rPr>
              <w:t xml:space="preserve">registered in the </w:t>
            </w:r>
            <w:r w:rsidRPr="00B5195C">
              <w:rPr>
                <w:rFonts w:ascii="Cambria" w:hAnsi="Cambria"/>
                <w:lang w:val="en-US"/>
              </w:rPr>
              <w:t xml:space="preserve">PUP </w:t>
            </w:r>
            <w:r w:rsidRPr="00B5195C">
              <w:rPr>
                <w:rFonts w:ascii="Cambria" w:hAnsi="Cambria"/>
                <w:lang w:val="uk-UA"/>
              </w:rPr>
              <w:t xml:space="preserve">database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vMerge w:val="restart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w tym: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A85239">
              <w:rPr>
                <w:rFonts w:ascii="Cambria" w:hAnsi="Cambria"/>
                <w:lang w:val="uk-UA"/>
              </w:rPr>
              <w:t xml:space="preserve">Including:</w:t>
            </w:r>
          </w:p>
        </w:tc>
        <w:tc>
          <w:tcPr>
            <w:tcW w:w="4647" w:type="dxa"/>
            <w:gridSpan w:val="4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unemployed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long-term </w:t>
            </w:r>
            <w:r w:rsidRPr="00B5195C">
              <w:rPr>
                <w:rFonts w:ascii="Cambria" w:hAnsi="Cambria"/>
                <w:lang w:val="uk-UA"/>
              </w:rPr>
              <w:t xml:space="preserve">unemployed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vMerge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ind w:start="275" w:hanging="275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bierna </w:t>
            </w:r>
            <w:r>
              <w:rPr>
                <w:rFonts w:ascii="Cambria" w:hAnsi="Cambria" w:cs="Arial"/>
                <w:strike/>
                <w:color w:val="000000"/>
              </w:rPr>
              <w:br/>
            </w:r>
            <w:r w:rsidRPr="00A85239">
              <w:rPr>
                <w:rFonts w:ascii="Cambria" w:hAnsi="Cambria" w:cs="Arial"/>
                <w:color w:val="000000"/>
              </w:rPr>
              <w:t xml:space="preserve">economically inactive person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w tym: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A85239">
              <w:rPr>
                <w:rFonts w:ascii="Cambria" w:hAnsi="Cambria"/>
                <w:lang w:val="uk-UA"/>
              </w:rPr>
              <w:t xml:space="preserve">Including:</w:t>
            </w:r>
          </w:p>
        </w:tc>
        <w:tc>
          <w:tcPr>
            <w:tcW w:w="3655" w:type="dxa"/>
            <w:gridSpan w:val="3"/>
            <w:shd w:val="clear" w:color="auto" w:fill="auto"/>
            <w:vAlign w:val="center"/>
          </w:tcPr>
          <w:p w:rsidRPr="00B5195C" w:rsidR="00901F38">
            <w:pPr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ucząca się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 xml:space="preserve">a person </w:t>
            </w:r>
            <w:r w:rsidRPr="00B5195C">
              <w:rPr>
                <w:rFonts w:ascii="Cambria" w:hAnsi="Cambria"/>
              </w:rPr>
              <w:t xml:space="preserve">enrolled </w:t>
            </w:r>
            <w:r w:rsidRPr="00B5195C">
              <w:rPr>
                <w:rFonts w:ascii="Cambria" w:hAnsi="Cambria"/>
                <w:lang w:val="uk-UA"/>
              </w:rPr>
              <w:t xml:space="preserve">in a course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osoba nieuczestnicząca in kształceniu lub </w:t>
            </w:r>
            <w:r w:rsidRPr="008038B9">
              <w:rPr>
                <w:rFonts w:ascii="Cambria" w:hAnsi="Cambria" w:cs="Arial"/>
                <w:color w:val="000000"/>
              </w:rPr>
              <w:t xml:space="preserve">szkoleniu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 xml:space="preserve">a person who is not enrolled </w:t>
            </w:r>
            <w:r w:rsidRPr="00B5195C">
              <w:rPr>
                <w:rFonts w:ascii="Cambria" w:hAnsi="Cambria"/>
              </w:rPr>
              <w:t xml:space="preserve">in </w:t>
            </w:r>
            <w:r w:rsidRPr="00B5195C">
              <w:rPr>
                <w:rFonts w:ascii="Cambria" w:hAnsi="Cambria"/>
                <w:lang w:val="uk-UA"/>
              </w:rPr>
              <w:t xml:space="preserve">a course</w:t>
            </w:r>
          </w:p>
          <w:p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inne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other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2006" w:type="dxa"/>
            <w:gridSpan w:val="2"/>
            <w:vMerge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</w:tc>
        <w:tc>
          <w:tcPr>
            <w:tcW w:w="2706" w:type="dxa"/>
            <w:gridSpan w:val="4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person employed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working person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Pr="008038B9" w:rsidR="00901F38">
            <w:pPr>
              <w:contextualSpacing/>
              <w:rPr>
                <w:rFonts w:ascii="Cambria" w:hAnsi="Cambria"/>
                <w:b/>
                <w:color w:val="000000"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w tym: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A85239">
              <w:rPr>
                <w:rFonts w:ascii="Cambria" w:hAnsi="Cambria"/>
                <w:lang w:val="uk-UA"/>
              </w:rPr>
              <w:t xml:space="preserve">Including:</w:t>
            </w:r>
          </w:p>
        </w:tc>
        <w:tc>
          <w:tcPr>
            <w:tcW w:w="3655" w:type="dxa"/>
            <w:gridSpan w:val="3"/>
            <w:shd w:val="clear" w:color="auto" w:fill="auto"/>
            <w:vAlign w:val="center"/>
          </w:tcPr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administracji rządowej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 xml:space="preserve">civil servant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administracji samorządowej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</w:rPr>
              <w:t xml:space="preserve">employee </w:t>
            </w:r>
            <w:r w:rsidRPr="00B5195C">
              <w:rPr>
                <w:rFonts w:ascii="Cambria" w:hAnsi="Cambria"/>
                <w:lang w:val="uk-UA"/>
              </w:rPr>
              <w:t xml:space="preserve">in local government</w:t>
            </w:r>
          </w:p>
          <w:p w:rsidRPr="00BF4709" w:rsidR="00901F38">
            <w:pPr>
              <w:contextualSpacing/>
              <w:rPr>
                <w:rFonts w:ascii="Cambria" w:hAnsi="Cambria" w:cs="Arial"/>
                <w:iCs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MMŚP </w:t>
            </w:r>
            <w:r w:rsidRPr="008038B9">
              <w:rPr>
                <w:rFonts w:ascii="Cambria" w:hAnsi="Cambria" w:cs="Arial"/>
                <w:i/>
                <w:color w:val="000000"/>
              </w:rPr>
              <w:t xml:space="preserve">(micro, małych, średnich </w:t>
            </w:r>
            <w:r w:rsidRPr="008038B9">
              <w:rPr>
                <w:rFonts w:ascii="Cambria" w:hAnsi="Cambria" w:cs="Arial"/>
                <w:i/>
                <w:color w:val="000000"/>
              </w:rPr>
              <w:t xml:space="preserve">przedsiębiorstwach)</w:t>
            </w:r>
            <w:r>
              <w:rPr>
                <w:rFonts w:ascii="Cambria" w:hAnsi="Cambria" w:cs="Arial"/>
                <w:i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in SMEs (micro, small, medium-sized enterprises)</w:t>
            </w:r>
          </w:p>
          <w:p w:rsidRPr="00B5195C" w:rsidR="00901F38">
            <w:pPr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 organisations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in non-governmental organisations</w:t>
            </w:r>
          </w:p>
          <w:p w:rsidRPr="00BF4709" w:rsidR="00901F38">
            <w:pPr>
              <w:contextualSpacing/>
              <w:rPr>
                <w:rFonts w:ascii="Cambria" w:hAnsi="Cambria" w:cs="Arial"/>
                <w:iCs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prowadząca działalność na własny rachunek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I am self-employed, self-employed</w:t>
            </w:r>
          </w:p>
          <w:p w:rsidRPr="00BF470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dużym przedsiębiorstwie</w:t>
            </w:r>
            <w:r>
              <w:rPr>
                <w:rStyle w:val="FootnoteReference"/>
                <w:rFonts w:ascii="Cambria" w:hAnsi="Cambria" w:cs="Arial"/>
                <w:color w:val="000000"/>
              </w:rPr>
              <w:footnoteReference w:id="2"/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 I work at a large enterprise </w:t>
            </w:r>
          </w:p>
          <w:p w:rsidRPr="00BF4709" w:rsidR="00901F38">
            <w:pPr>
              <w:rPr>
                <w:rFonts w:ascii="Cambria" w:hAnsi="Cambria" w:cs="Calibri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school or within the educational </w:t>
            </w:r>
            <w:r w:rsidRPr="008038B9">
              <w:rPr>
                <w:rFonts w:ascii="Cambria" w:hAnsi="Cambria" w:cs="Arial"/>
                <w:color w:val="000000"/>
              </w:rPr>
              <w:t xml:space="preserve">system (kadra pedagogiczna)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 w:cs="Calibri"/>
                <w:lang w:val="uk-UA"/>
              </w:rPr>
              <w:t xml:space="preserve">at a school or educational institution (I am a member of the teaching staff)</w:t>
            </w:r>
          </w:p>
          <w:p w:rsidRPr="00B5195C" w:rsidR="00901F38">
            <w:pPr>
              <w:rPr>
                <w:rFonts w:ascii="Cambria" w:hAnsi="Cambria"/>
                <w:lang w:val="uk-U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school or in the educational system (non-teaching staff)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 w:cs="Calibri"/>
                <w:lang w:val="uk-UA"/>
              </w:rPr>
              <w:t xml:space="preserve">in a school or </w:t>
            </w:r>
            <w:r w:rsidRPr="00B5195C">
              <w:rPr>
                <w:rFonts w:ascii="Cambria" w:hAnsi="Cambria" w:cs="Calibri"/>
                <w:lang w:val="uk-UA"/>
              </w:rPr>
              <w:t xml:space="preserve">educational </w:t>
            </w:r>
            <w:r w:rsidRPr="00B5195C">
              <w:rPr>
                <w:rFonts w:ascii="Cambria" w:hAnsi="Cambria" w:cs="Calibri"/>
                <w:lang w:val="uk-UA"/>
              </w:rPr>
              <w:t xml:space="preserve">institution </w:t>
            </w:r>
            <w:r w:rsidRPr="00B5195C">
              <w:rPr>
                <w:rFonts w:ascii="Cambria" w:hAnsi="Cambria" w:cs="Calibri"/>
                <w:lang w:val="uk-UA"/>
              </w:rPr>
              <w:t xml:space="preserve">(non-teaching staff)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school or in the system of education (kadra zarządzająca)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at a school or educational institution (institutional administration)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na uczelni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at a higher education institution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instytucie naukowym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in a scientific institute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the Sieci Badawczej Łukasiewicz research institute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in a research institute or other institution of this network</w:t>
            </w:r>
          </w:p>
          <w:p w:rsidRPr="00BF4709" w:rsidR="00901F38">
            <w:pPr>
              <w:rPr>
                <w:rFonts w:ascii="Cambria" w:hAnsi="Cambria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w międzynarodowym instytucje naukowym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at the international research institute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dla federacji podmiotów systemu szkolnictwa wyższego i nauki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for the federation of higher education and science</w:t>
            </w:r>
          </w:p>
          <w:p w:rsidRPr="008038B9" w:rsidR="00901F38" w:rsidP="002C28BD">
            <w:pPr>
              <w:ind w:end="-265"/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at the </w:t>
            </w:r>
            <w:r w:rsidRPr="008038B9">
              <w:rPr>
                <w:rFonts w:ascii="Cambria" w:hAnsi="Cambria" w:cs="Arial"/>
                <w:color w:val="000000"/>
              </w:rPr>
              <w:t xml:space="preserve">place of </w:t>
            </w:r>
            <w:r w:rsidRPr="008038B9">
              <w:rPr>
                <w:rFonts w:ascii="Cambria" w:hAnsi="Cambria" w:cs="Arial"/>
                <w:color w:val="000000"/>
              </w:rPr>
              <w:t xml:space="preserve">an individual </w:t>
            </w:r>
            <w:r>
              <w:rPr>
                <w:rFonts w:ascii="Cambria" w:hAnsi="Cambria" w:cs="Arial"/>
                <w:color w:val="000000"/>
              </w:rPr>
              <w:br/>
            </w:r>
            <w:r w:rsidRPr="00B5195C">
              <w:rPr>
                <w:rFonts w:ascii="Cambria" w:hAnsi="Cambria"/>
                <w:lang w:val="uk-UA"/>
              </w:rPr>
              <w:t xml:space="preserve">in another public institution (enterprise, organisation)</w:t>
            </w:r>
          </w:p>
          <w:p w:rsidRPr="008038B9" w:rsidR="00901F38">
            <w:pPr>
              <w:contextualSpacing/>
              <w:rPr>
                <w:rFonts w:ascii="Cambria" w:hAnsi="Cambria" w:cs="Arial"/>
                <w:color w:val="000000"/>
              </w:rPr>
            </w:pPr>
            <w:r w:rsidRPr="008038B9">
              <w:rPr>
                <w:rFonts w:ascii="Cambria" w:hAnsi="Cambria" w:cs="Arial"/>
                <w:color w:val="00000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38B9">
              <w:rPr>
                <w:rFonts w:ascii="Cambria" w:hAnsi="Cambria" w:cs="Arial"/>
                <w:color w:val="000000"/>
              </w:rPr>
              <w:instrText xml:space="preserve"> FORMCHECKBOX </w:instrText>
            </w:r>
            <w:r w:rsidRPr="008038B9">
              <w:rPr>
                <w:rFonts w:ascii="Cambria" w:hAnsi="Cambria" w:cs="Arial"/>
                <w:color w:val="000000"/>
              </w:rPr>
              <w:fldChar w:fldCharType="separate"/>
            </w:r>
            <w:r w:rsidRPr="008038B9">
              <w:rPr>
                <w:rFonts w:ascii="Cambria" w:hAnsi="Cambria" w:cs="Arial"/>
                <w:color w:val="000000"/>
              </w:rPr>
              <w:fldChar w:fldCharType="end"/>
            </w:r>
            <w:r w:rsidRPr="008038B9">
              <w:rPr>
                <w:rFonts w:ascii="Cambria" w:hAnsi="Cambria" w:cs="Arial"/>
                <w:color w:val="000000"/>
              </w:rPr>
              <w:t xml:space="preserve"> inne/ </w:t>
            </w:r>
            <w:r w:rsidRPr="00B5195C">
              <w:rPr>
                <w:rFonts w:ascii="Cambria" w:hAnsi="Cambria"/>
                <w:lang w:val="uk-UA"/>
              </w:rPr>
              <w:t xml:space="preserve">other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9359" w:type="dxa"/>
            <w:gridSpan w:val="10"/>
            <w:shd w:val="clear" w:color="auto" w:fill="D9D9D9"/>
            <w:vAlign w:val="center"/>
          </w:tcPr>
          <w:p w:rsidRPr="00CE3113" w:rsidR="00901F38">
            <w:pPr>
              <w:jc w:val="center"/>
              <w:rPr>
                <w:rFonts w:ascii="Cambria" w:hAnsi="Cambria"/>
                <w:b/>
                <w:bCs/>
              </w:rPr>
            </w:pPr>
            <w:r w:rsidRPr="008038B9">
              <w:rPr>
                <w:rFonts w:ascii="Cambria" w:hAnsi="Cambria" w:cs="Arial"/>
                <w:b/>
                <w:color w:val="000000"/>
              </w:rPr>
              <w:t xml:space="preserve">Status of the project participant at the time of application</w:t>
            </w:r>
            <w:r>
              <w:rPr>
                <w:rFonts w:ascii="Cambria" w:hAnsi="Cambria" w:cs="Arial"/>
                <w:b/>
                <w:color w:val="000000"/>
              </w:rPr>
              <w:br/>
            </w:r>
            <w:r w:rsidRPr="00B5195C">
              <w:rPr>
                <w:rFonts w:ascii="Cambria" w:hAnsi="Cambria"/>
                <w:b/>
                <w:bCs/>
                <w:lang w:val="uk-UA"/>
              </w:rPr>
              <w:t xml:space="preserve">Status of the project participant at the moment of joining the project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Pr="004F1C7A" w:rsidR="00901F38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Osoba pochodzenia obcego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Foreigner: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 w:rsidR="0012555D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-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Pr="004F1C7A" w:rsidR="00901F38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Osoba państwa trzeciego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Citizens of a non-EU country: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-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A person who is a member of a national or ethnic minority (including marginalised groups)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A representative of a national minority or ethnic group, including marginalised groups: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odmowa podanie informacji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refusal to provide information</w:t>
            </w:r>
          </w:p>
        </w:tc>
      </w:tr>
      <w:tr w:rsidTr="00A17B74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1066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Pr="004F1C7A" w:rsidR="00901F38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A person who is homeless or unable to afford housing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A homeless person or a person without access to housing: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-</w:t>
            </w:r>
          </w:p>
        </w:tc>
      </w:tr>
      <w:tr w:rsidTr="00A17B74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742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Pr="004F1C7A" w:rsidR="00901F38">
            <w:pPr>
              <w:rPr>
                <w:rFonts w:ascii="Cambria" w:hAnsi="Cambria"/>
                <w:sz w:val="20"/>
                <w:szCs w:val="20"/>
                <w:lang w:val="uk-UA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Person with disabilities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A person with a disability: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99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Tak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/>
                <w:sz w:val="20"/>
                <w:szCs w:val="20"/>
                <w:lang w:val="uk-UA"/>
              </w:rPr>
              <w:t xml:space="preserve"> No</w:t>
            </w:r>
          </w:p>
        </w:tc>
        <w:tc>
          <w:tcPr>
            <w:tcW w:w="1882" w:type="dxa"/>
            <w:shd w:val="clear" w:color="auto" w:fill="auto"/>
            <w:vAlign w:val="center"/>
          </w:tcPr>
          <w:p w:rsidRPr="004F1C7A" w:rsidR="00901F38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begin" w:dirty="1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instrText xml:space="preserve"> FORMCHECKBOX </w:instrTex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separate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fldChar w:fldCharType="end"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 odmowa podanie informacji</w:t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br/>
            </w:r>
            <w:r w:rsidRPr="004F1C7A">
              <w:rPr>
                <w:rFonts w:ascii="Cambria" w:hAnsi="Cambria" w:cs="Arial"/>
                <w:color w:val="000000"/>
                <w:sz w:val="20"/>
                <w:szCs w:val="20"/>
              </w:rPr>
              <w:t xml:space="preserve">refusal to provide information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9359" w:type="dxa"/>
            <w:gridSpan w:val="10"/>
            <w:shd w:val="clear" w:color="auto" w:fill="D9D9D9"/>
            <w:vAlign w:val="center"/>
          </w:tcPr>
          <w:p w:rsidRPr="00C573DE" w:rsidR="002C28BD" w:rsidP="00A90FE1">
            <w:pPr>
              <w:contextualSpacing/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Zgłoszenie </w:t>
            </w:r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specjalnych </w:t>
            </w:r>
            <w:r w:rsidRPr="00C573DE"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potrzeby </w:t>
            </w:r>
            <w:r>
              <w:rPr>
                <w:rFonts w:ascii="Cambria" w:hAnsi="Cambria" w:cs="Arial"/>
                <w:b/>
                <w:bCs/>
                <w:color w:val="000000"/>
                <w:sz w:val="20"/>
                <w:szCs w:val="20"/>
              </w:rPr>
              <w:t xml:space="preserve">do udziału w projekcie (jeśli dotyczy)</w:t>
            </w:r>
          </w:p>
        </w:tc>
      </w:tr>
      <w:tr w:rsidTr="002C28BD">
        <w:tblPrEx>
          <w:tblW w:w="9643" w:type="dxa"/>
          <w:jc w:val="center"/>
          <w:tblInd w:w="-479" w:type="dxa"/>
          <w:tblLayout w:type="fixed"/>
          <w:tblLook w:val="01E0"/>
        </w:tblPrEx>
        <w:trPr>
          <w:gridAfter w:val="1"/>
          <w:wAfter w:w="284" w:type="dxa"/>
          <w:trHeight w:val="397"/>
          <w:jc w:val="center"/>
        </w:trPr>
        <w:tc>
          <w:tcPr>
            <w:tcW w:w="4712" w:type="dxa"/>
            <w:gridSpan w:val="6"/>
            <w:shd w:val="clear" w:color="auto" w:fill="D9D9D9"/>
            <w:vAlign w:val="center"/>
          </w:tcPr>
          <w:p w:rsidRPr="004F1C7A" w:rsidR="002C28BD" w:rsidP="00A90FE1">
            <w:pPr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F862BC">
              <w:rPr>
                <w:rFonts w:ascii="Cambria" w:hAnsi="Cambria" w:cs="Arial"/>
                <w:color w:val="000000"/>
                <w:sz w:val="20"/>
                <w:szCs w:val="20"/>
              </w:rPr>
              <w:t xml:space="preserve">Specific potrzebys związane z dostępnością/niepelnosprawnością (UWAGA! pomieszczenia są dostosowane do potrzeb osób poruszających się na wózku):</w:t>
            </w:r>
          </w:p>
        </w:tc>
        <w:tc>
          <w:tcPr>
            <w:tcW w:w="4647" w:type="dxa"/>
            <w:gridSpan w:val="4"/>
            <w:shd w:val="clear" w:color="auto" w:fill="FFFFFF"/>
            <w:vAlign w:val="center"/>
          </w:tcPr>
          <w:p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  <w:p w:rsidRPr="00F862BC" w:rsidR="002C28BD" w:rsidP="00A90FE1">
            <w:pPr>
              <w:contextualSpacing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</w:tbl>
    <w:p w:rsidR="00A17B74" w:rsidP="00A17B74">
      <w:pPr>
        <w:contextualSpacing/>
        <w:jc w:val="both"/>
        <w:rPr>
          <w:rFonts w:ascii="Cambria" w:hAnsi="Cambria"/>
        </w:rPr>
      </w:pPr>
    </w:p>
    <w:p w:rsidRPr="008038B9" w:rsidR="00A17B74" w:rsidP="00A17B74">
      <w:pPr>
        <w:contextualSpacing/>
        <w:jc w:val="both"/>
        <w:rPr>
          <w:rFonts w:ascii="Cambria" w:hAnsi="Cambria"/>
        </w:rPr>
      </w:pPr>
    </w:p>
    <w:p w:rsidR="00924994" w:rsidP="00924994">
      <w:pPr>
        <w:ind w:start="-567" w:firstLine="567"/>
        <w:contextualSpacing/>
        <w:jc w:val="both"/>
        <w:rPr>
          <w:rFonts w:ascii="Cambria" w:hAnsi="Cambria"/>
        </w:rPr>
      </w:pPr>
      <w:r w:rsidRPr="008038B9" w:rsidR="00901F38">
        <w:rPr>
          <w:rFonts w:ascii="Cambria" w:hAnsi="Cambria"/>
        </w:rPr>
        <w:t xml:space="preserve">       .............................................</w:t>
      </w:r>
      <w:r w:rsidRPr="008038B9" w:rsidR="00901F38">
        <w:rPr>
          <w:rFonts w:ascii="Cambria" w:hAnsi="Cambria"/>
        </w:rPr>
        <w:tab/>
      </w:r>
      <w:r w:rsidRPr="008038B9" w:rsidR="00901F38">
        <w:rPr>
          <w:rFonts w:ascii="Cambria" w:hAnsi="Cambria"/>
        </w:rPr>
        <w:tab/>
      </w:r>
      <w:r w:rsidRPr="008038B9" w:rsidR="00901F38">
        <w:rPr>
          <w:rFonts w:ascii="Cambria" w:hAnsi="Cambria"/>
        </w:rPr>
        <w:t xml:space="preserve">       </w:t>
      </w:r>
      <w:r w:rsidRPr="008038B9" w:rsidR="00901F38">
        <w:rPr>
          <w:rFonts w:ascii="Cambria" w:hAnsi="Cambria"/>
        </w:rPr>
        <w:tab/>
      </w:r>
      <w:r w:rsidRPr="008038B9" w:rsidR="00901F38">
        <w:rPr>
          <w:rFonts w:ascii="Cambria" w:hAnsi="Cambria"/>
        </w:rPr>
        <w:t xml:space="preserve">..............................................................</w:t>
      </w:r>
    </w:p>
    <w:p w:rsidRPr="004F1C7A" w:rsidR="00924994" w:rsidP="00924994">
      <w:pPr>
        <w:ind w:start="3540" w:hanging="3540"/>
        <w:contextualSpacing/>
        <w:jc w:val="both"/>
        <w:rPr>
          <w:rFonts w:ascii="Cambria" w:hAnsi="Cambria"/>
          <w:sz w:val="18"/>
          <w:szCs w:val="18"/>
        </w:rPr>
      </w:pPr>
      <w:r w:rsidRPr="004F1C7A">
        <w:rPr>
          <w:rFonts w:ascii="Cambria" w:hAnsi="Cambria"/>
          <w:sz w:val="18"/>
          <w:szCs w:val="18"/>
          <w:lang w:val="uk-UA"/>
        </w:rPr>
        <w:t xml:space="preserve">Place and date</w:t>
      </w:r>
      <w:r w:rsidRPr="004F1C7A" w:rsidR="00901F38">
        <w:rPr>
          <w:rFonts w:ascii="Cambria" w:hAnsi="Cambria"/>
          <w:b/>
          <w:sz w:val="18"/>
          <w:szCs w:val="18"/>
        </w:rPr>
        <w:tab/>
      </w:r>
      <w:r w:rsidRPr="004F1C7A">
        <w:rPr>
          <w:rFonts w:ascii="Cambria" w:hAnsi="Cambria"/>
          <w:b/>
          <w:sz w:val="18"/>
          <w:szCs w:val="18"/>
        </w:rPr>
        <w:t xml:space="preserve">  </w:t>
      </w:r>
      <w:r w:rsidRPr="004F1C7A">
        <w:rPr>
          <w:rFonts w:ascii="Cambria" w:hAnsi="Cambria"/>
          <w:b/>
          <w:sz w:val="18"/>
          <w:szCs w:val="18"/>
        </w:rPr>
        <w:tab/>
      </w:r>
      <w:r w:rsidR="004F1C7A">
        <w:rPr>
          <w:rFonts w:ascii="Cambria" w:hAnsi="Cambria"/>
          <w:b/>
          <w:sz w:val="18"/>
          <w:szCs w:val="18"/>
        </w:rPr>
        <w:tab/>
      </w:r>
      <w:r w:rsidRPr="004F1C7A" w:rsidR="00901F38">
        <w:rPr>
          <w:rFonts w:ascii="Cambria" w:hAnsi="Cambria"/>
          <w:b/>
          <w:sz w:val="18"/>
          <w:szCs w:val="18"/>
        </w:rPr>
        <w:t xml:space="preserve"> Czytelny podpis uczestnika </w:t>
      </w:r>
    </w:p>
    <w:p w:rsidRPr="004F1C7A" w:rsidR="00901F38" w:rsidP="004F1C7A">
      <w:pPr>
        <w:ind w:start="4248" w:firstLine="708"/>
        <w:contextualSpacing/>
        <w:jc w:val="both"/>
        <w:rPr>
          <w:sz w:val="18"/>
          <w:szCs w:val="18"/>
        </w:rPr>
      </w:pPr>
      <w:r w:rsidRPr="004F1C7A" w:rsidR="00924994">
        <w:rPr>
          <w:rFonts w:ascii="Cambria" w:hAnsi="Cambria"/>
          <w:sz w:val="18"/>
          <w:szCs w:val="18"/>
          <w:lang w:val="uk-UA"/>
        </w:rPr>
        <w:t xml:space="preserve">Legible signature of the project participant</w:t>
      </w:r>
    </w:p>
    <w:sectPr w:rsidSect="00182200">
      <w:headerReference w:type="default" r:id="rId6"/>
      <w:footerReference w:type="default" r:id="rId7"/>
      <w:pgSz w:w="11906" w:h="16838"/>
      <w:pgMar w:top="1549" w:right="1418" w:bottom="1418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0000000000000000000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0000000000000000000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0000000000000000000"/>
    <w:charset w:val="EE"/>
    <w:family w:val="swiss"/>
    <w:pitch w:val="variable"/>
    <w:sig w:usb0="E0002AFF" w:usb1="4000ACFF" w:usb2="00000001" w:usb3="00000000" w:csb0="000001FF" w:csb1="00000000"/>
    <w:embedRegular r:id="rId1" w:fontKey="{7F4D66CF-DD27-48BA-8ACD-0FCC1A9A18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83FCED59-F156-432A-8FCE-21BDC92EE42F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05" w:rsidP="00FE58B5">
    <w:pPr>
      <w:pStyle w:val="Footer"/>
      <w:jc w:val="center"/>
      <w:rPr>
        <w:rFonts w:ascii="Cambria" w:hAnsi="Cambria"/>
        <w:sz w:val="16"/>
        <w:szCs w:val="16"/>
      </w:rPr>
    </w:pPr>
  </w:p>
  <w:p w:rsidR="00DD2455" w:rsidP="00DD2455">
    <w:pPr>
      <w:pStyle w:val="Footer"/>
      <w:tabs>
        <w:tab w:val="clear" w:pos="9072"/>
        <w:tab w:val="right" w:pos="10065"/>
      </w:tabs>
      <w:ind w:start="-567" w:end="-426"/>
      <w:rPr>
        <w:sz w:val="18"/>
        <w:szCs w:val="18"/>
      </w:rPr>
    </w:pPr>
    <w:r>
      <w:rPr>
        <w:noProof/>
      </w:rPr>
      <w:pict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Obraz 1796415917" style="width:504.72pt;height:59.37pt;visibility:visible" o:spid="_x0000_i2081" filled="f" stroked="f" type="#_x0000_t75">
          <v:imagedata o:title="" r:id="rId1"/>
          <o:lock v:ext="edit" aspectratio="t"/>
        </v:shape>
      </w:pict>
    </w:r>
  </w:p>
  <w:p w:rsidRPr="00E702CD" w:rsidR="002C28BD" w:rsidP="002C28BD">
    <w:pPr>
      <w:pStyle w:val="Footer"/>
      <w:tabs>
        <w:tab w:val="clear" w:pos="9072"/>
        <w:tab w:val="right" w:pos="10065"/>
      </w:tabs>
      <w:ind w:start="-567" w:end="-426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 xml:space="preserve">The project "</w:t>
    </w:r>
    <w:r w:rsidRPr="00F974CD">
      <w:rPr>
        <w:rFonts w:ascii="Verdana" w:hAnsi="Verdana"/>
        <w:sz w:val="15"/>
        <w:szCs w:val="15"/>
      </w:rPr>
      <w:t xml:space="preserve">Contact </w:t>
    </w:r>
    <w:r w:rsidRPr="00F974CD">
      <w:rPr>
        <w:rFonts w:ascii="Verdana" w:hAnsi="Verdana"/>
        <w:sz w:val="15"/>
        <w:szCs w:val="15"/>
      </w:rPr>
      <w:t xml:space="preserve">point-włączamy </w:t>
    </w:r>
    <w:r w:rsidRPr="00F974CD">
      <w:rPr>
        <w:rFonts w:ascii="Verdana" w:hAnsi="Verdana"/>
        <w:sz w:val="15"/>
        <w:szCs w:val="15"/>
      </w:rPr>
      <w:t xml:space="preserve">integrację" </w:t>
    </w:r>
    <w:r>
      <w:rPr>
        <w:rFonts w:ascii="Verdana" w:hAnsi="Verdana"/>
        <w:sz w:val="15"/>
        <w:szCs w:val="15"/>
      </w:rPr>
      <w:t xml:space="preserve">is implemented by the Federację Organizacja Socjalnych Województwa Warmińsko-Mazurskiego FOSA in partnership with Strefą Przygody and is financed by the funds of the European Union under the European Fundusz Spolecznego Plus</w:t>
    </w:r>
  </w:p>
  <w:p w:rsidR="00A42B92" w:rsidP="00A42B92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55E">
      <w:r>
        <w:separator/>
      </w:r>
    </w:p>
  </w:footnote>
  <w:footnote w:type="continuationSeparator" w:id="1">
    <w:p w:rsidR="001D455E">
      <w:r>
        <w:continuationSeparator/>
      </w:r>
    </w:p>
  </w:footnote>
  <w:footnote w:id="2">
    <w:p w:rsidRPr="00D20E76" w:rsidR="00901F38" w:rsidP="00901F38">
      <w:pPr>
        <w:pStyle w:val="FootnoteText"/>
        <w:jc w:val="both"/>
        <w:rPr>
          <w:rFonts w:ascii="Arial Narrow" w:hAnsi="Arial Narrow"/>
          <w:sz w:val="18"/>
          <w:szCs w:val="18"/>
        </w:rPr>
      </w:pPr>
      <w:r w:rsidRPr="00D20E76">
        <w:rPr>
          <w:rStyle w:val="FootnoteReference"/>
          <w:rFonts w:ascii="Arial Narrow" w:hAnsi="Arial Narrow"/>
          <w:sz w:val="18"/>
          <w:szCs w:val="18"/>
        </w:rPr>
        <w:footnoteRef/>
      </w:r>
      <w:r w:rsidRPr="00504940">
        <w:rPr>
          <w:rFonts w:ascii="Cambria" w:hAnsi="Cambria"/>
          <w:sz w:val="18"/>
          <w:szCs w:val="18"/>
        </w:rPr>
        <w:t xml:space="preserve"> duże przedsiębiorstwo to przedsiębiorstwo zatrudniające powyżej 249 pracowników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D06305" w:rsidR="008038B9" w:rsidP="0012555D">
    <w:pPr>
      <w:pStyle w:val="Footer"/>
      <w:rPr>
        <w:rFonts w:ascii="Cambria" w:hAnsi="Cambria"/>
        <w:sz w:val="16"/>
        <w:szCs w:val="16"/>
      </w:rPr>
    </w:pPr>
    <w:r>
      <w:rPr>
        <w:rFonts w:ascii="Cambria" w:hAnsi="Cambria"/>
        <w:noProof/>
        <w:sz w:val="16"/>
        <w:szCs w:val="16"/>
      </w:rPr>
      <w:pict>
        <v:group id="Group 155" style="width:56.95pt;height:67.4pt;margin-top:-67.3pt;margin-left:77.95pt;mso-height-relative:margin;mso-position-horizontal-relative:margin;mso-position-vertical-relative:margin;mso-width-relative:margin;mso-wrap-distance-bottom:0;mso-wrap-distance-left:9pt;mso-wrap-distance-right:9pt;mso-wrap-distance-top:0;position:absolute;visibility:visible;z-index:-251657216" coordsize="4054577,5247924" coordorigin="0,0" o:spid="_x0000_s2049">
          <v:shape id="Shape 6" style="width:2289201;height:2012683;left:1132228;mso-wrap-style:square;position:absolute;top:800336;v-text-anchor:top;visibility:visible" coordsize="2289201,2012683" coordorigin="0,0" o:spid="_x0000_s2050" filled="t" fillcolor="#fad249" stroked="f" path="m772452,c772452,,1179563,127965,1344206,752284c1441475,665772,1432344,487477,1384211,382156c1522552,483032,2289201,1344956,1383246,1966544c1347000,1982902,1309777,1997469,1271702,2010194c1452004,1610258,1296594,1089863,946988,845553c971067,953910,941007,1236726,781494,1414285c817588,1230719,727304,1113358,727304,1113358c727304,1113358,697725,1279538,582917,1447394c482371,1594320,411569,1749933,526059,2012683c488277,2000326,451320,1986153,415303,1970227c85611,1752714,,1537424,58496,1254290c106756,1020597,284963,830517,300177,597268c367640,720115,375679,808749,383210,937095c597979,674027,820611,321970,772452,xe">
            <v:fill type="solid" opacity="1"/>
            <v:stroke joinstyle="miter" endcap="flat"/>
            <v:path textboxrect="0,0,2289201,2012683" arrowok="t"/>
          </v:shape>
          <v:shape id="Shape 7" style="width:2580970;height:2273262;left:839803;mso-wrap-style:square;position:absolute;top:496567;v-text-anchor:top;visibility:visible" coordsize="2580970,2273262" coordorigin="0,0" o:spid="_x0000_s2051" filled="t" fillcolor="#74b43c" stroked="f" path="m1187488,c1843329,,2374976,531660,2374976,1187488c2374976,1668856,2088439,2083105,1676730,2269554c2580970,1648028,1814906,786765,1676642,685927c1724774,791248,1733893,969543,1636624,1056043c1471981,431736,1064870,303771,1064870,303771c1113041,625742,890397,977798,675640,1240866c668109,1112520,660070,1023887,592595,901040c577393,1134288,399186,1324369,350926,1558062c292494,1840878,377863,2056003,706641,2273262c290436,2088668,,1672120,,1187488c,531660,531647,,1187488,xe">
            <v:fill type="solid" opacity="1"/>
            <v:stroke joinstyle="miter" endcap="flat"/>
            <v:path textboxrect="0,0,2580970,2273262" arrowok="t"/>
          </v:shape>
          <v:shape id="Shape 8" style="width:1684065;height:3368116;left:343225;mso-wrap-style:square;position:absolute;v-text-anchor:top;visibility:visible" coordsize="1684065,3368116" coordorigin="0,0" o:spid="_x0000_s2052" filled="t" fillcolor="#555655" stroked="f" path="m1684058,l1684065,l1684065,254826l1530592,262980c1379333,279149,1235148,318935,1101750,378523c1083310,386766,1062368,387312,1043762,379463l861911,302806c839089,293192,813587,308965,812000,333680l799262,531813c797979,551840,788226,570243,772782,583044c456400,845198,254826,1241069,254826,1684058c254826,1886230,296875,2078545,372580,2252853c380517,2271141,380949,2291804,373202,2310168l292430,2501811c282816,2524633,298577,2550135,323291,2551722l528498,2564917c548615,2566213,567080,2576030,579882,2591587c809244,2870333,1142102,3060713,1519684,3103952l1684065,3113303l1684065,3368116l1684058,3368116c748729,3368116,,2619388,,1684058c,753974,753974,,1684058,xe">
            <v:fill type="solid" opacity="1"/>
            <v:stroke joinstyle="miter" endcap="flat"/>
            <v:path textboxrect="0,0,1684065,3368116" arrowok="t"/>
          </v:shape>
          <v:shape id="Shape 9" style="width:1684064;height:3368115;left:2027290;mso-wrap-style:square;position:absolute;v-text-anchor:top;visibility:visible" coordsize="1684064,3368115" coordorigin="0,0" o:spid="_x0000_s2053" filled="t" fillcolor="#555655" stroked="f" path="m,l173044,8637c1025990,94320,1684052,807186,1684052,1684058c1684064,2556012,1021381,3273181,172180,3359421l,3368115l,3113303l6,3113303c204540,3113303,399002,3070237,574948,2992831c593300,2984754,614089,2984284,632568,2992069l820985,3071482c843807,3081109,869309,3065335,870896,3040621l883990,2836989c885285,2816949,895026,2798534,910507,2785719c1227334,2523566,1429239,2127402,1429239,1684058c1429239,1474279,1384014,1275067,1302823,1095603c1294441,1077087,1293844,1056017,1301744,1037298l1377029,858672c1386656,835850,1370882,810348,1346181,808761l1149610,796125c1129646,794842,1111294,785164,1098506,769797c836327,455142,441585,254825,6,254825l,254825l,xe">
            <v:fill type="solid" opacity="1"/>
            <v:stroke joinstyle="miter" endcap="flat"/>
            <v:path textboxrect="0,0,1684064,3368115" arrowok="t"/>
          </v:shape>
          <v:shape id="Shape 10" style="width:385890;height:479146;left:741717;mso-wrap-style:square;position:absolute;top:3828124;v-text-anchor:top;visibility:visible" coordsize="385890,479146" coordorigin="0,0" o:spid="_x0000_s2054" filled="t" fillcolor="#74b43c" stroked="f" path="m201600,c224587,,246507,1740,266751,5156c286664,8522,304102,13601,318592,20257c332486,26632,343560,34899,351523,44818c359118,54343,362814,65367,362814,78537c362814,91605,360439,102857,355740,111963c352031,119177,347536,125501,342341,130848c337388,128435,331330,126009,324015,123482c313423,119850,301790,116535,289446,113602c277101,110693,264389,108204,251663,106235c238735,104254,226746,103238,216014,103238c193319,103238,176047,105842,163170,111214c143828,119278,139764,132931,139764,142951c139764,153276,144564,162077,153594,168377c161163,173672,174295,178283,193637,182423l223418,189141c282893,202781,325488,221513,350037,244830c374167,267779,385890,296710,385890,333311c385890,379171,369253,414007,335039,439801c300419,465912,248082,479146,179489,479146c153200,479146,128511,477253,106121,473507c84125,469849,65151,464172,49733,456603c34836,449313,23089,440093,14783,429209c6769,418719,2883,406552,2883,391960c2883,378473,5639,367094,11062,358153c15608,350634,20942,344056,26924,338519c44526,347726,64516,356083,86449,363385c111341,371691,140386,375907,172758,375907c194513,375907,210998,372694,223164,366039c240551,356565,244196,343548,244196,334277c244196,322008,238684,311861,228232,304876c219329,298945,205537,294373,186233,290906l157353,285128c103543,274625,63195,258051,37401,235902c12230,214313,,183896,,142951c,120993,4775,100889,14211,83210c23660,65494,37173,50483,54356,38633c71920,26530,93383,16967,118148,10236c143154,3442,171234,,201600,xe">
            <v:fill type="solid" opacity="1"/>
            <v:stroke joinstyle="miter" endcap="flat"/>
            <v:path textboxrect="0,0,385890,479146" arrowok="t"/>
          </v:shape>
          <v:shape id="Shape 11" style="width:283985;height:564718;left:1228178;mso-wrap-style:square;position:absolute;top:3740640;v-text-anchor:top;visibility:visible" coordsize="283985,564718" coordorigin="0,0" o:spid="_x0000_s2055" filled="t" fillcolor="#74b43c" stroked="f" path="m62192,c88328,,108712,4496,122746,13360c135318,21324,141694,39700,141694,67958l141694,139408l271463,139408c274104,144983,276695,151562,279197,159055c282372,168605,283985,179375,283985,191033c283985,210630,279946,224599,271983,232563c263906,240640,253149,244564,239090,244564l141694,244564l141694,399644c141694,419760,148514,434505,161963,443471c174295,451701,190729,455714,212166,455714c222250,455714,232791,454851,243497,453174c251358,451968,258635,450431,265201,448628c268808,453657,272047,459156,274866,464985c278359,472262,280137,481318,280137,491935c280137,513423,272326,530441,256261,543979c239916,557733,209550,564718,166027,564718c112293,564718,70612,552564,42139,528600c14173,505054,,465557,,411188l,7481c5880,6147,13271,4737,22034,3226c34620,1092,48120,,62192,xe">
            <v:fill type="solid" opacity="1"/>
            <v:stroke joinstyle="miter" endcap="flat"/>
            <v:path textboxrect="0,0,283985,564718" arrowok="t"/>
          </v:shape>
          <v:shape id="Shape 12" style="width:308026;height:469557;left:1610802;mso-wrap-style:square;position:absolute;top:3830052;v-text-anchor:top;visibility:visible" coordsize="308026,469557" coordorigin="0,0" o:spid="_x0000_s2056" filled="t" fillcolor="#74b43c" stroked="f" path="m217957,c246583,,269329,5423,285547,16142c300672,26150,308026,42456,308026,66040c308026,73978,306870,81915,304597,89650c302831,95580,300749,101117,298374,106159c286563,106325,274447,106972,262230,108077c247904,109398,233680,111379,219926,113983c206223,116599,193281,119393,181470,122263c169011,125298,158204,128905,149365,132995l143624,135661l143624,462102c138011,463321,130734,464541,121882,465773c96037,469380,65900,469557,44158,465824c34582,464185,26467,460921,20066,456121c13741,451384,8979,445008,5486,436664c1841,428028,,416217,,401562l,113157c,100063,2388,88824,7087,79705c11862,70409,18923,61938,28067,54496c37617,46736,49657,39599,63843,33262c78372,26772,94285,20943,111163,15926c128003,10947,145682,7010,163716,4204c181699,1422,199949,,217957,xe">
            <v:fill type="solid" opacity="1"/>
            <v:stroke joinstyle="miter" endcap="flat"/>
            <v:path textboxrect="0,0,308026,469557" arrowok="t"/>
          </v:shape>
          <v:shape id="Shape 13" style="width:223526;height:474219;left:1967489;mso-wrap-style:square;position:absolute;top:3829627;v-text-anchor:top;visibility:visible" coordsize="223526,474219" coordorigin="0,0" o:spid="_x0000_s2057" filled="t" fillcolor="#74b43c" stroked="f" path="m223526,l223526,100197l186411,107446c173965,113149,163627,120603,155702,129620c147815,138574,141846,148721,137935,159770c134099,170591,131826,181690,131140,192752l130365,205160l223526,189901l223526,280404l139446,293006l143154,304169c151041,327868,167310,345813,191503,357548l223526,368416l223526,474219l204237,472819c187166,470253,170771,466412,155169,461306c124219,451210,96926,435868,74028,415701c51206,395622,32982,369955,19863,339425c6693,308805,,272280,,230865c,190161,6655,154830,19787,125823c32919,96829,50356,72737,71603,54221c92901,35653,117615,21760,145034,12933c158915,8463,173041,5094,187308,2843l223526,xe">
            <v:fill type="solid" opacity="1"/>
            <v:stroke joinstyle="miter" endcap="flat"/>
            <v:path textboxrect="0,0,223526,474219" arrowok="t"/>
          </v:shape>
          <v:shape id="Shape 14" style="width:205619;height:134086;left:2191016;mso-wrap-style:square;position:absolute;top:4172214;v-text-anchor:top;visibility:visible" coordsize="205619,134086" coordorigin="0,0" o:spid="_x0000_s2058" filled="t" fillcolor="#74b43c" stroked="f" path="m178543,c185413,5245,191446,12078,196501,20345c202635,30391,205619,40653,205619,51714c205619,76810,194151,94996,170504,107378c151098,117691,128873,124777,104464,128435c79407,132194,55645,134086,33826,134086l,131632l,25829l5170,27584c18421,30404,32493,31826,47288,31826c74390,31826,100387,28296,124542,21336c145853,15202,163989,8039,178543,xe">
            <v:fill type="solid" opacity="1"/>
            <v:stroke joinstyle="miter" endcap="flat"/>
            <v:path textboxrect="0,0,205619,134086" arrowok="t"/>
          </v:shape>
          <v:shape id="Shape 15" style="width:225812;height:280946;left:2191016;mso-wrap-style:square;position:absolute;top:3829085;v-text-anchor:top;visibility:visible" coordsize="225812,280946" coordorigin="0,0" o:spid="_x0000_s2059" filled="t" fillcolor="#74b43c" stroked="f" path="m6902,c39529,,69590,4978,96260,14770c122828,24562,146031,38151,165208,55182c184245,72123,199269,92659,209861,116256c220440,139865,225812,165989,225812,193916c225812,213030,220847,227025,210636,236703c200019,246774,184677,253340,165043,256210l,280946l,190443l93161,175184l91713,165519c89478,150724,81489,135992,67938,121704c53854,106896,33318,99390,6902,99390l,100738l,542l6902,xe">
            <v:fill type="solid" opacity="1"/>
            <v:stroke joinstyle="miter" endcap="flat"/>
            <v:path textboxrect="0,0,225812,280946" arrowok="t"/>
          </v:shape>
          <v:shape id="Shape 16" style="width:332041;height:641642;left:2517421;mso-wrap-style:square;position:absolute;top:3657964;v-text-anchor:top;visibility:visible" coordsize="332041,641642" coordorigin="0,0" o:spid="_x0000_s2060" filled="t" fillcolor="#74b43c" stroked="f" path="m203517,c248996,,282638,5880,303479,17500c322707,28207,332041,46279,332041,72758c332041,83871,329679,93955,325031,102730c321310,109741,317373,115367,313296,119532c302489,116840,291211,114478,279679,112509c266052,110185,250126,109004,232346,109004c203111,109004,179705,114173,162801,124371c144323,135547,134963,154724,134963,181394l134963,222085l296456,222085c299085,227647,301688,234213,304190,241732c307365,251270,308966,262039,308966,273710c308966,293307,304940,307277,296977,315239c288900,323317,278143,327228,264084,327228l143599,327228l143599,634187c137985,635406,130721,636638,121869,637858c96025,641477,65900,641642,44132,637908c34569,636270,26467,633006,20053,628218c13741,623481,8954,617106,5474,608749c1829,600126,,588302,,573659l,175628c,144602,5334,117729,15837,95796c26327,73901,40754,55690,58674,41618c76784,27470,98400,16904,122949,10223c147968,3442,175070,,203517,xe">
            <v:fill type="solid" opacity="1"/>
            <v:stroke joinstyle="miter" endcap="flat"/>
            <v:path textboxrect="0,0,332041,641642" arrowok="t"/>
          </v:shape>
          <v:shape id="Shape 17" style="width:213132;height:289532;left:2886600;mso-wrap-style:square;position:absolute;top:4016770;v-text-anchor:top;visibility:visible" coordsize="213132,289532" coordorigin="0,0" o:spid="_x0000_s2061" filled="t" fillcolor="#74b43c" stroked="f" path="m213132,l213132,86346l208585,86725c189268,88097,173025,92390,160249,99476c145593,107617,137846,120584,137846,136979c137846,152905,144107,166024,156426,175943c168275,185506,186817,190142,213119,190142l213132,190140l213132,289532l213119,289532c180111,289532,150000,286395,123584,280197c97625,274102,75070,264856,56566,252702c38532,240891,24448,225613,14694,207312c4940,188986,,167269,,142758c,101076,11824,70139,36144,48206c60706,26019,99898,11986,152654,6462l213132,xe">
            <v:fill type="solid" opacity="1"/>
            <v:stroke joinstyle="miter" endcap="flat"/>
            <v:path textboxrect="0,0,213132,289532" arrowok="t"/>
          </v:shape>
          <v:shape id="Shape 18" style="width:184290;height:126997;left:2915441;mso-wrap-style:square;position:absolute;top:3829865;v-text-anchor:top;visibility:visible" coordsize="184290,126997" coordorigin="0,0" o:spid="_x0000_s2062" filled="t" fillcolor="#74b43c" stroked="f" path="m184290,l184290,103805l153518,101495c128562,101495,103886,104175,80239,109432c58903,114169,39179,120075,21514,126997c16294,122272,11646,115770,7645,107566c2578,97113,,86128,,74876c,60614,3289,49285,9817,41208c16751,32610,27915,25016,42634,18754c60376,12036,81775,7045,106223,3946l184290,xe">
            <v:fill type="solid" opacity="1"/>
            <v:stroke joinstyle="miter" endcap="flat"/>
            <v:path textboxrect="0,0,184290,126997" arrowok="t"/>
          </v:shape>
          <v:shape id="Shape 19" style="width:213131;height:476929;left:3099731;mso-wrap-style:square;position:absolute;top:3829373;v-text-anchor:top;visibility:visible" coordsize="213131,476929" coordorigin="0,0" o:spid="_x0000_s2063" filled="t" fillcolor="#74b43c" stroked="f" path="m9744,c36855,981,61811,4369,84620,10001c111811,16732,135268,27058,154318,40659c173038,54032,187680,71215,197802,91751c207975,112402,213131,137294,213131,165741l213131,381108c213131,395396,209385,406622,201663,415411c193065,425177,182702,433737,170828,440862c140900,458816,101086,470127,52059,474661l,476929l,377538l37732,374047c52210,371583,62903,368167,70472,363658l75286,360750l75286,267456l,273743l,187398l74320,179458l74320,163824c74320,141536,63919,124670,44260,115031c35319,110643,24714,107382,12268,105218l,104297l,493l9744,xe">
            <v:fill type="solid" opacity="1"/>
            <v:stroke joinstyle="miter" endcap="flat"/>
            <v:path textboxrect="0,0,213131,476929" arrowok="t"/>
          </v:shape>
          <v:shape id="Shape 20" style="width:228996;height:633933;mso-wrap-style:square;position:absolute;top:4612087;v-text-anchor:top;visibility:visible" coordsize="228996,633933" coordorigin="0,0" o:spid="_x0000_s2064" filled="t" fillcolor="#74b43c" stroked="f" path="m204479,l228996,1647l228996,111551l210245,108052c197164,108052,185213,109639,174710,112788c164474,115862,155419,119519,147824,123660l142655,126479l142655,349999l148129,352742c156384,356870,165376,360324,174837,363029c184642,365836,195259,367246,206409,367246l228996,364197l228996,476150l192241,473266c179943,471272,168106,468287,156816,464325l143621,459689l143621,625577c137906,626859,130413,628256,121218,629729c94713,633933,64868,633933,43189,630225c33613,628574,25498,625310,19110,620522c12874,615848,8289,609562,5102,601320l,565976l,104480l9356,67742c15998,57925,25333,48755,36801,40703c55698,28524,79638,18593,107959,11214c136470,3772,168944,,204479,xe">
            <v:fill type="solid" opacity="1"/>
            <v:stroke joinstyle="miter" endcap="flat"/>
            <v:path textboxrect="0,0,228996,633933" arrowok="t"/>
          </v:shape>
          <v:shape id="Shape 21" style="width:233801;height:474616;left:228996;mso-wrap-style:square;position:absolute;top:4613733;v-text-anchor:top;visibility:visible" coordsize="233801,474616" coordorigin="0,0" o:spid="_x0000_s2065" filled="t" fillcolor="#74b43c" stroked="f" path="m,l29655,1992c47085,4411,63849,8031,79826,12831c111335,22331,138754,37024,161284,56506c183763,75950,201644,100804,214433,130344c227286,160024,233801,196054,233801,237443c233801,277080,228200,312132,217126,341621c206153,370908,190443,395749,170428,415459c150438,435144,125978,450054,97733,459770c69069,469612,36671,474616,1441,474616l,474503l,362550l15398,360471c53023,349255,86341,316892,86341,237443c86341,194263,77337,161421,59569,139819c50444,128732,39294,120378,26210,114796l,109905l,xe">
            <v:fill type="solid" opacity="1"/>
            <v:stroke joinstyle="miter" endcap="flat"/>
            <v:path textboxrect="0,0,233801,474616" arrowok="t"/>
          </v:shape>
          <v:shape id="Shape 22" style="width:308026;height:469583;left:562407;mso-wrap-style:square;position:absolute;top:4613038;v-text-anchor:top;visibility:visible" coordsize="308026,469583" coordorigin="0,0" o:spid="_x0000_s2066" filled="t" fillcolor="#74b43c" stroked="f" path="m217957,c246583,,269329,5436,285547,16154c300673,26162,308026,42482,308026,66053c308026,74003,306870,81953,304584,89662c302832,95580,300749,101105,298374,106185c286614,106337,274498,106972,262230,108090c247904,109398,233693,111379,219939,113995c206286,116599,193345,119380,181470,122263c169050,125298,158255,128905,149377,132995l143624,135661l143624,462115c138011,463321,130734,464541,121882,465785c95898,469392,66002,469583,44158,465836c34569,464185,26454,460921,20066,456133c13741,451396,8979,445021,5486,436664c1842,428028,,416230,,401562l,113157c,100063,2388,88824,7087,79718c11862,70422,18910,61951,28067,54508c37617,46761,49657,39624,63843,33262c78321,26797,94247,20968,111163,15939c128041,10960,145733,6998,163716,4216c181699,1422,199949,,217957,xe">
            <v:fill type="solid" opacity="1"/>
            <v:stroke joinstyle="miter" endcap="flat"/>
            <v:path textboxrect="0,0,308026,469583" arrowok="t"/>
          </v:shape>
          <v:shape id="Shape 23" style="width:386867;height:446456;left:943115;mso-wrap-style:square;position:absolute;top:4627466;v-text-anchor:top;visibility:visible" coordsize="386867,446456" coordorigin="0,0" o:spid="_x0000_s2067" filled="t" fillcolor="#74b43c" stroked="f" path="m48730,l347739,c355740,7557,362293,16370,367233,26238c372605,37008,375323,49428,375323,63157c375323,74371,372580,85687,367195,96787c361455,108547,354266,119698,345897,129883l170853,340335l374320,340335c376949,345923,379540,352654,382054,360375c385242,370307,386867,381267,386867,392913c386867,412521,382829,426491,374866,434455c366776,442532,356032,446456,341973,446456l27559,446456c19571,438900,13018,430086,8090,420192c2718,409499,,397091,,383299c,372047,2730,360718,8141,349657c13843,337934,21018,326784,29362,316662l208648,106109l16370,106109c13729,100483,11138,93777,8649,86055c5461,76226,3848,65291,3848,53543c3848,33934,7887,19952,15850,12002c23927,3937,34684,,48730,xe">
            <v:fill type="solid" opacity="1"/>
            <v:stroke joinstyle="miter" endcap="flat"/>
            <v:path textboxrect="0,0,386867,446456" arrowok="t"/>
          </v:shape>
          <v:shape id="Shape 24" style="width:466535;height:627190;left:1386444;mso-wrap-style:square;position:absolute;top:4616900;v-text-anchor:top;visibility:visible" coordsize="466535,627190" coordorigin="0,0" o:spid="_x0000_s2068" filled="t" fillcolor="#74b43c" stroked="f" path="m74587,c94983,,111963,4178,125044,12408c137554,20307,147117,35992,153505,59156l231521,330708l249834,330708l252171,324104c259829,302425,267487,278308,274930,252400c282296,226771,289598,199999,296634,172822c303631,145771,310299,118186,316420,90780c322135,65253,327216,39764,331533,14948c351968,5016,374485,,398564,c418948,,435877,4305,448907,12802c460769,20536,466535,34163,466535,54496c466535,71019,464337,90602,459994,112675c455600,134912,449682,159042,442404,184429c435115,209766,426453,236233,416662,263080c406832,290030,396367,316903,385572,342964c374764,368998,363538,393865,352171,416890c340906,439801,329692,460769,318821,479323c301155,510222,284594,535724,269596,555079c254787,574205,240474,589318,227038,600024c214008,610375,200889,617550,188100,621347c174955,625221,161011,627190,146685,627190c122199,627190,103060,620230,88176,605930c74244,592531,65697,575780,62141,554812c81305,539585,100711,522643,119875,504393c140652,484569,159702,464045,176492,443382l185890,431813l171590,427622c162268,424891,151816,418059,140525,407353c129019,396430,116014,375006,101892,343675c94971,327952,87414,309956,79438,290170c71590,270739,63246,247955,54648,222453c46025,196914,37020,167462,27876,134963c19050,103657,9677,67373,,27038c7607,20447,17374,14465,29108,9233c42799,3099,58102,,74587,xe">
            <v:fill type="solid" opacity="1"/>
            <v:stroke joinstyle="miter" endcap="flat"/>
            <v:path textboxrect="0,0,466535,627190" arrowok="t"/>
          </v:shape>
          <v:shape id="Shape 25" style="width:192945;height:142545;left:1957398;mso-wrap-style:square;position:absolute;top:5105380;v-text-anchor:top;visibility:visible" coordsize="192945,142545" coordorigin="0,0" o:spid="_x0000_s2069" filled="t" fillcolor="#74b43c" stroked="f" path="m21184,c38811,9157,58560,17056,80010,23508c104229,30823,129616,34519,155448,34519l192945,30953l192945,141647l177559,142545c120967,142545,76136,134950,44310,119952c14491,105893,,83820,,52489c,39434,2667,27940,7938,18263c12001,10769,16434,4648,21184,xe">
            <v:fill type="solid" opacity="1"/>
            <v:stroke joinstyle="miter" endcap="flat"/>
            <v:path textboxrect="0,0,192945,142545" arrowok="t"/>
          </v:shape>
          <v:shape id="Shape 26" style="width:225634;height:435935;left:1924708;mso-wrap-style:square;position:absolute;top:4612993;v-text-anchor:top;visibility:visible" coordsize="225634,435935" coordorigin="0,0" o:spid="_x0000_s2070" filled="t" fillcolor="#74b43c" stroked="f" path="m225634,l225634,110636l201519,114617c188477,119587,177514,127026,168720,136901c151422,156294,142659,183903,142659,218955c142659,258630,151511,287942,168974,306090c177756,315234,187801,322127,199033,326734l225634,331691l225634,434274l205435,435935c177813,435935,151206,431731,126378,423463c101918,415310,80162,402445,61747,385249c43332,368053,28296,345447,17043,318041c5728,290583,,257233,,218955c,181389,6033,148432,17932,120988c29756,93695,46342,70810,67183,52954c88176,35021,113500,21458,142481,12593c157169,8116,172644,4741,188786,2485l225634,xe">
            <v:fill type="solid" opacity="1"/>
            <v:stroke joinstyle="miter" endcap="flat"/>
            <v:path textboxrect="0,0,225634,435935" arrowok="t"/>
          </v:shape>
          <v:shape id="Shape 27" style="width:219869;height:634940;left:2150343;mso-wrap-style:square;position:absolute;top:4612086;v-text-anchor:top;visibility:visible" coordsize="219869,634940" coordorigin="0,0" o:spid="_x0000_s2071" filled="t" fillcolor="#74b43c" stroked="f" path="m13456,c48800,,81274,4534,110014,13488c138665,22428,163100,34087,182734,48197c194507,56439,203854,65608,210496,75438c216707,84633,219869,97003,219869,112192l219869,448666c219869,480860,213773,508915,201759,532080c189668,555295,173031,574853,152267,590207c131274,605714,106217,617296,77794,624637c63373,628358,48327,631158,32761,633028l,634940l,524246l11613,523142c26238,520036,39084,515392,50044,509232c73806,495859,85871,474193,85871,444818l85871,414274l71965,420370c59519,425831,45545,429949,30150,432702l,435181l,332599l10573,334569c39021,334569,62109,327711,79216,314160l82976,311176l82976,123698l77946,120866c72689,117882,65577,115088,56166,112294c46628,109474,34830,108052,21152,108052l,111544l,907l13456,xe">
            <v:fill type="solid" opacity="1"/>
            <v:stroke joinstyle="miter" endcap="flat"/>
            <v:path textboxrect="0,0,219869,634940" arrowok="t"/>
          </v:shape>
          <v:shape id="Shape 28" style="width:241980;height:477215;left:2470777;mso-wrap-style:square;position:absolute;top:4612093;v-text-anchor:top;visibility:visible" coordsize="241980,477215" coordorigin="0,0" o:spid="_x0000_s2072" filled="t" fillcolor="#74b43c" stroked="f" path="m241973,l241980,l241980,108041l241973,108039c211785,108039,188024,119964,171399,143459c155512,165900,147460,197752,147460,238138c147460,279172,155702,311366,171933,333820c180410,345548,190621,354387,202483,360294l241980,368966l241980,477215l241973,477215c205524,477215,172098,471589,142583,460528c113233,449530,87706,433591,66688,413195c45682,392799,29172,367614,17577,338303c5918,308851,,275146,,238138c,201740,5918,168339,17577,138900c29159,109614,45682,84417,66688,64021c87719,43599,113259,27674,142583,16663c172098,5601,205524,,241973,xe">
            <v:fill type="solid" opacity="1"/>
            <v:stroke joinstyle="miter" endcap="flat"/>
            <v:path textboxrect="0,0,241980,477215" arrowok="t"/>
          </v:shape>
          <v:shape id="Shape 29" style="width:241967;height:477215;left:2712757;mso-wrap-style:square;position:absolute;top:4612093;v-text-anchor:top;visibility:visible" coordsize="241967,477215" coordorigin="0,0" o:spid="_x0000_s2073" filled="t" fillcolor="#74b43c" stroked="f" path="m,l52244,4295c68834,7153,84556,11430,99295,17107c128670,28448,154248,44552,175266,64973c196285,85369,212795,110566,224403,139865c236048,169342,241967,202400,241967,238137c241967,276415,236048,310947,224390,340741c212795,370332,196298,395491,175330,415544c154337,435623,128835,451066,99549,461442c84772,466674,69009,470617,52376,473253l,477215l,368965l959,369176c31210,369176,54845,357048,71152,333121c86658,310388,94520,278422,94520,238137c94520,197764,86455,165912,70580,143459c62249,131705,52146,122850,40354,116934l,108040l,xe">
            <v:fill type="solid" opacity="1"/>
            <v:stroke joinstyle="miter" endcap="flat"/>
            <v:path textboxrect="0,0,241967,477215" arrowok="t"/>
          </v:shape>
          <v:shape id="Shape 30" style="width:232372;height:474897;left:3034148;mso-wrap-style:square;position:absolute;top:4612721;v-text-anchor:top;visibility:visible" coordsize="232372,474897" coordorigin="0,0" o:spid="_x0000_s2074" filled="t" fillcolor="#74b43c" stroked="f" path="m232372,l232372,112521l213300,115686c198761,121185,186328,129414,176098,140336c155842,162028,145555,194705,145555,237504c145555,279478,155080,311888,173901,333821c183490,345022,195228,353461,209013,359100l232372,363278l232372,474897l197874,472378c179708,469581,162611,465393,146710,459830c115202,448820,88252,432729,66650,412028c45060,391364,28397,366206,17119,337237c5766,308116,,274563,,237504c,196674,6210,160910,18491,131180c30670,101652,47777,76824,69317,57380c90894,37911,116561,23255,145555,13781c160217,8999,175577,5396,191527,2987l232372,xe">
            <v:fill type="solid" opacity="1"/>
            <v:stroke joinstyle="miter" endcap="flat"/>
            <v:path textboxrect="0,0,232372,474897" arrowok="t"/>
          </v:shape>
          <v:shape id="Shape 31" style="width:229464;height:631111;left:3266520;mso-wrap-style:square;position:absolute;top:4458192;v-text-anchor:top;visibility:visible" coordsize="229464,631111" coordorigin="0,0" o:spid="_x0000_s2075" filled="t" fillcolor="#74b43c" stroked="f" path="m149020,68c162481,,175355,924,186271,2791c195885,4454,204000,7719,210376,12493c216598,17167,221183,23454,224384,31709c227762,40434,229464,52346,229464,67066l229464,522780c229464,549513,217145,570379,191656,586584c173876,598230,150457,608670,122009,617636c93586,626577,60312,631111,23076,631111l,629426l,517807l24041,522107c36754,522107,48438,520112,58788,516175c69101,512277,77407,507603,83426,502345l86817,499386l86817,277771l82004,274875c67678,266290,50444,261947,30759,261947l,267050l,154529l8661,153895c20803,153895,32817,154962,44348,157096c55804,159204,65151,161744,72149,164665l85865,170393l85865,7464c91567,6169,99073,4785,108255,3299c121514,1197,135560,136,149020,68xe">
            <v:fill type="solid" opacity="1"/>
            <v:stroke joinstyle="miter" endcap="flat"/>
            <v:path textboxrect="0,0,229464,631111" arrowok="t"/>
          </v:shape>
          <v:shape id="Shape 32" style="width:466543;height:627190;left:3588033;mso-wrap-style:square;position:absolute;top:4616900;v-text-anchor:top;visibility:visible" coordsize="466543,627190" coordorigin="0,0" o:spid="_x0000_s2076" filled="t" fillcolor="#74b43c" stroked="f" path="m74587,c94996,,111976,4178,125057,12408c137566,20307,147117,35992,153505,59156l231521,330708l249834,330708l252184,324104c259829,302425,267488,278308,274942,252400c282308,226771,289598,199999,296647,172822c303644,145771,310299,118186,316433,90780c322135,65253,327215,39764,331546,14948c351968,5016,374498,,398577,c418948,,435889,4305,448907,12802c454844,16669,459254,22009,462180,28924l466543,54473l466543,54530l459994,112675c455613,134912,449694,159042,442404,184429c435115,209766,426466,236233,416661,263080c406845,290030,396367,316903,385572,342964c374764,368998,363538,393865,352184,416890c340906,439801,329692,460769,318834,479323c301155,510222,284607,535724,269596,555079c254788,574205,240474,589318,227050,600024c214007,610375,200901,617550,188100,621347c174955,625221,161023,627190,146685,627190c122212,627190,103073,620230,88189,605930c74244,592531,65697,575780,62154,554812c81318,539585,100711,522643,119888,504393c140665,484569,159702,464045,176492,443382l185890,431813l171602,427622c162268,424891,151816,418059,140526,407353c129019,396430,116015,375006,101905,343675c94971,327952,87414,309956,79439,290170c71590,270739,63246,247955,54648,222453c46025,196914,37033,167462,27889,134963c19050,103657,9690,67373,,27038c7607,20447,17374,14465,29108,9233c42799,3099,58102,,74587,xe">
            <v:fill type="solid" opacity="1"/>
            <v:stroke joinstyle="miter" endcap="flat"/>
            <v:path textboxrect="0,0,466543,627190" arrowok="t"/>
          </v:shape>
          <w10:wrap type="topAndBottom"/>
        </v:group>
      </w:pict>
    </w:r>
    <w:r>
      <w:rPr>
        <w:rFonts w:ascii="Cambria" w:hAnsi="Cambria"/>
        <w:noProof/>
        <w:sz w:val="16"/>
        <w:szCs w:val="16"/>
      </w:rPr>
      <w:pict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2077" style="width:81.6pt;height:81.6pt;margin-top:-33.6pt;margin-left:-17.05pt;position:absolute;z-index:-251658240" stroked="f" type="#_x0000_t75">
          <v:imagedata o:title="FOSa_logo_2024" r:id="rId1"/>
        </v:shape>
      </w:pict>
    </w:r>
  </w:p>
  <w:p w:rsidRPr="002713EF" w:rsidR="002713EF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pict>
        <v:shape id="_x0000_i2078" style="width:664.42pt;height:664.42pt" stroked="f" type="#_x0000_t75">
          <v:imagedata o:title="FOSa_20_lat_kolor" r:id="rId2" r:href="rId3"/>
        </v:shape>
      </w:pict>
    </w:r>
  </w:p>
  <w:p w:rsidRPr="002713EF" w:rsidR="002713EF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pict>
        <v:shape id="_x0000_i2079" style="width:664.42pt;height:664.42pt" stroked="f" type="#_x0000_t75">
          <v:imagedata o:title="FOSa_20_lat_kolor" r:id="rId2" r:href="rId3"/>
        </v:shape>
      </w:pict>
    </w:r>
  </w:p>
  <w:p w:rsidR="009D7A0F" w:rsidP="004156B3">
    <w:pPr>
      <w:ind w:end="-2"/>
    </w:pPr>
    <w:r>
      <w:pict>
        <v:shape id="_x0000_i2080" style="width:77.2pt;height:48.25pt;mso-position-horizontal-relative:char;mso-position-vertical-relative:line" type="#_x0000_t75">
          <v:imagedata o:title="" r:id="rId4"/>
          <w10:anchorlock/>
        </v:shape>
      </w:pict>
    </w:r>
  </w:p>
  <w:p w:rsidR="009D7A0F" w:rsidP="001B5C68">
    <w:pPr>
      <w:tabs>
        <w:tab w:val="center" w:pos="4536"/>
        <w:tab w:val="right" w:pos="9072"/>
      </w:tabs>
      <w:ind w:end="-2"/>
      <w:rPr>
        <w:sz w:val="18"/>
        <w:szCs w:val="18"/>
      </w:rPr>
    </w:pPr>
    <w:r>
      <w:rPr>
        <w:sz w:val="18"/>
        <w:szCs w:val="18"/>
      </w:rPr>
      <w:tab/>
    </w:r>
  </w:p>
  <w:p w:rsidR="009D7A0F" w:rsidP="001B5C68">
    <w:pPr>
      <w:tabs>
        <w:tab w:val="center" w:pos="4536"/>
        <w:tab w:val="right" w:pos="9072"/>
      </w:tabs>
      <w:ind w:end="-2"/>
      <w:rPr>
        <w:sz w:val="18"/>
        <w:szCs w:val="18"/>
      </w:rPr>
    </w:pPr>
  </w:p>
  <w:p w:rsidRPr="0011386A" w:rsidR="009D7A0F" w:rsidP="001B5C68">
    <w:pPr>
      <w:tabs>
        <w:tab w:val="center" w:pos="4536"/>
        <w:tab w:val="right" w:pos="9072"/>
      </w:tabs>
      <w:ind w:end="-2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91AB6B"/>
    <w:multiLevelType w:val="singleLevel"/>
    <w:tmpl w:val="CB91AB6B"/>
    <w:lvl w:ilvl="0">
      <w:start w:val="1"/>
      <w:numFmt w:val="decimal"/>
      <w:suff w:val="space"/>
      <w:lvlText w:val="%1."/>
      <w:lvlJc w:val="left"/>
    </w:lvl>
  </w:abstractNum>
  <w:abstractNum w:abstractNumId="1">
    <w:nsid w:val="D904171A"/>
    <w:multiLevelType w:val="singleLevel"/>
    <w:tmpl w:val="D904171A"/>
    <w:lvl w:ilvl="0">
      <w:start w:val="6"/>
      <w:numFmt w:val="decimal"/>
      <w:suff w:val="space"/>
      <w:lvlText w:val="%1)"/>
      <w:lvlJc w:val="left"/>
    </w:lvl>
  </w:abstractNum>
  <w:abstractNum w:abstractNumId="2">
    <w:nsid w:val="FFFFFF7C"/>
    <w:multiLevelType w:val="singleLevel"/>
    <w:tmpl w:val="DE446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3202C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BDC84F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13FE3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55DE91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6542F1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E069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70E69C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23447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1A128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5A717FA"/>
    <w:multiLevelType w:val="hybridMultilevel"/>
    <w:tmpl w:val="6B44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7BF5D16"/>
    <w:multiLevelType w:val="hybridMultilevel"/>
    <w:tmpl w:val="1E0E6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C77CB7"/>
    <w:multiLevelType w:val="hybridMultilevel"/>
    <w:tmpl w:val="7236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1B5BD9"/>
    <w:multiLevelType w:val="hybridMultilevel"/>
    <w:tmpl w:val="545EFF1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12D644BB"/>
    <w:multiLevelType w:val="hybridMultilevel"/>
    <w:tmpl w:val="BE22A5AE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193B1316"/>
    <w:multiLevelType w:val="hybridMultilevel"/>
    <w:tmpl w:val="D7427C2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310DC2"/>
    <w:multiLevelType w:val="hybridMultilevel"/>
    <w:tmpl w:val="18FE4D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222FA1"/>
    <w:multiLevelType w:val="hybridMultilevel"/>
    <w:tmpl w:val="FF2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CE3539"/>
    <w:multiLevelType w:val="hybridMultilevel"/>
    <w:tmpl w:val="07C8E4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93443D"/>
    <w:multiLevelType w:val="hybridMultilevel"/>
    <w:tmpl w:val="0F0A3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0A50A2"/>
    <w:multiLevelType w:val="hybridMultilevel"/>
    <w:tmpl w:val="98A8F0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1F333E"/>
    <w:multiLevelType w:val="hybridMultilevel"/>
    <w:tmpl w:val="174C2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5C0026"/>
    <w:multiLevelType w:val="hybridMultilevel"/>
    <w:tmpl w:val="07C09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FB2AAF"/>
    <w:multiLevelType w:val="hybridMultilevel"/>
    <w:tmpl w:val="A8DA386A"/>
    <w:lvl w:ilvl="0">
      <w:start w:val="1"/>
      <w:numFmt w:val="bullet"/>
      <w:lvlText w:val=""/>
      <w:lvlJc w:val="left"/>
      <w:pPr>
        <w:tabs>
          <w:tab w:val="num" w:pos="113"/>
        </w:tabs>
        <w:ind w:left="22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712634F"/>
    <w:multiLevelType w:val="multilevel"/>
    <w:tmpl w:val="48CAF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326F4C"/>
    <w:multiLevelType w:val="hybridMultilevel"/>
    <w:tmpl w:val="007838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427268"/>
    <w:multiLevelType w:val="hybridMultilevel"/>
    <w:tmpl w:val="8F04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796F81"/>
    <w:multiLevelType w:val="multilevel"/>
    <w:tmpl w:val="D89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AD1087"/>
    <w:multiLevelType w:val="hybridMultilevel"/>
    <w:tmpl w:val="57C6A2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C919BC"/>
    <w:multiLevelType w:val="hybridMultilevel"/>
    <w:tmpl w:val="28A0DFF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7C7E7C"/>
    <w:multiLevelType w:val="multilevel"/>
    <w:tmpl w:val="5D5C3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A706CB"/>
    <w:multiLevelType w:val="hybridMultilevel"/>
    <w:tmpl w:val="D4F2E708"/>
    <w:lvl w:ilvl="0">
      <w:start w:val="1"/>
      <w:numFmt w:val="bullet"/>
      <w:lvlText w:val=""/>
      <w:lvlJc w:val="left"/>
      <w:pPr>
        <w:tabs>
          <w:tab w:val="num" w:pos="173"/>
        </w:tabs>
        <w:ind w:left="28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>
    <w:nsid w:val="5F1B5904"/>
    <w:multiLevelType w:val="hybridMultilevel"/>
    <w:tmpl w:val="BDE465D6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9269E0D"/>
    <w:multiLevelType w:val="singleLevel"/>
    <w:tmpl w:val="69269E0D"/>
    <w:lvl w:ilvl="0">
      <w:start w:val="6"/>
      <w:numFmt w:val="decimal"/>
      <w:suff w:val="space"/>
      <w:lvlText w:val="%1."/>
      <w:lvlJc w:val="left"/>
    </w:lvl>
  </w:abstractNum>
  <w:abstractNum w:abstractNumId="36">
    <w:nsid w:val="73572948"/>
    <w:multiLevelType w:val="hybridMultilevel"/>
    <w:tmpl w:val="12B88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B52C44"/>
    <w:multiLevelType w:val="hybridMultilevel"/>
    <w:tmpl w:val="350464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750C7E"/>
    <w:multiLevelType w:val="hybridMultilevel"/>
    <w:tmpl w:val="FCA0129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5"/>
  </w:num>
  <w:num w:numId="17">
    <w:abstractNumId w:val="12"/>
  </w:num>
  <w:num w:numId="18">
    <w:abstractNumId w:val="38"/>
  </w:num>
  <w:num w:numId="19">
    <w:abstractNumId w:val="29"/>
  </w:num>
  <w:num w:numId="20">
    <w:abstractNumId w:val="18"/>
  </w:num>
  <w:num w:numId="21">
    <w:abstractNumId w:val="23"/>
  </w:num>
  <w:num w:numId="22">
    <w:abstractNumId w:val="19"/>
  </w:num>
  <w:num w:numId="23">
    <w:abstractNumId w:val="22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25"/>
  </w:num>
  <w:num w:numId="27">
    <w:abstractNumId w:val="13"/>
  </w:num>
  <w:num w:numId="28">
    <w:abstractNumId w:val="36"/>
  </w:num>
  <w:num w:numId="29">
    <w:abstractNumId w:val="17"/>
  </w:num>
  <w:num w:numId="30">
    <w:abstractNumId w:val="21"/>
  </w:num>
  <w:num w:numId="31">
    <w:abstractNumId w:val="16"/>
  </w:num>
  <w:num w:numId="32">
    <w:abstractNumId w:val="26"/>
  </w:num>
  <w:num w:numId="33">
    <w:abstractNumId w:val="32"/>
  </w:num>
  <w:num w:numId="34">
    <w:abstractNumId w:val="0"/>
  </w:num>
  <w:num w:numId="35">
    <w:abstractNumId w:val="35"/>
  </w:num>
  <w:num w:numId="36">
    <w:abstractNumId w:val="31"/>
  </w:num>
  <w:num w:numId="37">
    <w:abstractNumId w:val="20"/>
  </w:num>
  <w:num w:numId="38">
    <w:abstractNumId w:val="27"/>
  </w:num>
  <w:num w:numId="39">
    <w:abstractNumId w:val="30"/>
  </w:num>
  <w:num w:numId="40">
    <w:abstractNumId w:val="34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662D"/>
    <w:rsid w:val="00000ED5"/>
    <w:rsid w:val="00001B49"/>
    <w:rsid w:val="000446AF"/>
    <w:rsid w:val="00046C87"/>
    <w:rsid w:val="00052E8C"/>
    <w:rsid w:val="0006657D"/>
    <w:rsid w:val="00072FD8"/>
    <w:rsid w:val="0007333D"/>
    <w:rsid w:val="000742B1"/>
    <w:rsid w:val="00091B0F"/>
    <w:rsid w:val="000977D4"/>
    <w:rsid w:val="000B2CD7"/>
    <w:rsid w:val="000B4D71"/>
    <w:rsid w:val="000C1B52"/>
    <w:rsid w:val="000D04C6"/>
    <w:rsid w:val="000D283E"/>
    <w:rsid w:val="000D33C7"/>
    <w:rsid w:val="000D6C57"/>
    <w:rsid w:val="000E67C5"/>
    <w:rsid w:val="000E74E6"/>
    <w:rsid w:val="000F4136"/>
    <w:rsid w:val="001008FE"/>
    <w:rsid w:val="00102E5F"/>
    <w:rsid w:val="00106065"/>
    <w:rsid w:val="00106D26"/>
    <w:rsid w:val="001104BA"/>
    <w:rsid w:val="0011386A"/>
    <w:rsid w:val="00114375"/>
    <w:rsid w:val="0011495D"/>
    <w:rsid w:val="00117B8B"/>
    <w:rsid w:val="00121524"/>
    <w:rsid w:val="0012555D"/>
    <w:rsid w:val="0012707C"/>
    <w:rsid w:val="001277C4"/>
    <w:rsid w:val="001422C7"/>
    <w:rsid w:val="00143EC3"/>
    <w:rsid w:val="0015113B"/>
    <w:rsid w:val="00153B80"/>
    <w:rsid w:val="00155149"/>
    <w:rsid w:val="00156B45"/>
    <w:rsid w:val="0016656D"/>
    <w:rsid w:val="0017577E"/>
    <w:rsid w:val="00182200"/>
    <w:rsid w:val="00192BC7"/>
    <w:rsid w:val="00197892"/>
    <w:rsid w:val="001B5C68"/>
    <w:rsid w:val="001B67FD"/>
    <w:rsid w:val="001C7CEB"/>
    <w:rsid w:val="001D1417"/>
    <w:rsid w:val="001D455E"/>
    <w:rsid w:val="001D4CAF"/>
    <w:rsid w:val="001E0CBF"/>
    <w:rsid w:val="001E5A0A"/>
    <w:rsid w:val="001F6142"/>
    <w:rsid w:val="00200972"/>
    <w:rsid w:val="002057D8"/>
    <w:rsid w:val="0020662D"/>
    <w:rsid w:val="00210A39"/>
    <w:rsid w:val="00210A7E"/>
    <w:rsid w:val="00213D53"/>
    <w:rsid w:val="0021417F"/>
    <w:rsid w:val="002155EF"/>
    <w:rsid w:val="00220B53"/>
    <w:rsid w:val="00221576"/>
    <w:rsid w:val="00221C42"/>
    <w:rsid w:val="00231498"/>
    <w:rsid w:val="00233B35"/>
    <w:rsid w:val="002419B1"/>
    <w:rsid w:val="00241B47"/>
    <w:rsid w:val="00245718"/>
    <w:rsid w:val="00255F9A"/>
    <w:rsid w:val="00256886"/>
    <w:rsid w:val="00270495"/>
    <w:rsid w:val="002713EF"/>
    <w:rsid w:val="00271480"/>
    <w:rsid w:val="00271F4E"/>
    <w:rsid w:val="002753E9"/>
    <w:rsid w:val="00284394"/>
    <w:rsid w:val="00287E6A"/>
    <w:rsid w:val="0029290C"/>
    <w:rsid w:val="002A42FE"/>
    <w:rsid w:val="002B71BD"/>
    <w:rsid w:val="002B7CF3"/>
    <w:rsid w:val="002C28BD"/>
    <w:rsid w:val="002C32C5"/>
    <w:rsid w:val="002D195C"/>
    <w:rsid w:val="002D4BE2"/>
    <w:rsid w:val="002D6137"/>
    <w:rsid w:val="002D7375"/>
    <w:rsid w:val="002E0671"/>
    <w:rsid w:val="0032044F"/>
    <w:rsid w:val="0034269D"/>
    <w:rsid w:val="003510A3"/>
    <w:rsid w:val="003523DB"/>
    <w:rsid w:val="00360895"/>
    <w:rsid w:val="00366F60"/>
    <w:rsid w:val="0036761C"/>
    <w:rsid w:val="00367CF7"/>
    <w:rsid w:val="00377F86"/>
    <w:rsid w:val="00392CAA"/>
    <w:rsid w:val="003976A4"/>
    <w:rsid w:val="003A11A7"/>
    <w:rsid w:val="003A1EAB"/>
    <w:rsid w:val="003A43A6"/>
    <w:rsid w:val="003B31F0"/>
    <w:rsid w:val="003B7845"/>
    <w:rsid w:val="003C34A0"/>
    <w:rsid w:val="003D276A"/>
    <w:rsid w:val="003D4703"/>
    <w:rsid w:val="003D5C66"/>
    <w:rsid w:val="003E10F9"/>
    <w:rsid w:val="003E1D92"/>
    <w:rsid w:val="003E6951"/>
    <w:rsid w:val="00400726"/>
    <w:rsid w:val="0040675B"/>
    <w:rsid w:val="00406F3D"/>
    <w:rsid w:val="00407C97"/>
    <w:rsid w:val="00407F20"/>
    <w:rsid w:val="004156B3"/>
    <w:rsid w:val="004264F3"/>
    <w:rsid w:val="00432F9C"/>
    <w:rsid w:val="00435DBE"/>
    <w:rsid w:val="00436121"/>
    <w:rsid w:val="00436BDF"/>
    <w:rsid w:val="0044661E"/>
    <w:rsid w:val="0045212D"/>
    <w:rsid w:val="00454627"/>
    <w:rsid w:val="00457B3E"/>
    <w:rsid w:val="004642B0"/>
    <w:rsid w:val="00471069"/>
    <w:rsid w:val="00480F24"/>
    <w:rsid w:val="00484F07"/>
    <w:rsid w:val="004912C0"/>
    <w:rsid w:val="00495C68"/>
    <w:rsid w:val="004A3416"/>
    <w:rsid w:val="004B1B94"/>
    <w:rsid w:val="004B1BC7"/>
    <w:rsid w:val="004B282E"/>
    <w:rsid w:val="004C02AD"/>
    <w:rsid w:val="004D015B"/>
    <w:rsid w:val="004D68F7"/>
    <w:rsid w:val="004E2E35"/>
    <w:rsid w:val="004F0AA8"/>
    <w:rsid w:val="004F1C7A"/>
    <w:rsid w:val="004F4AF2"/>
    <w:rsid w:val="004F5642"/>
    <w:rsid w:val="004F62C8"/>
    <w:rsid w:val="00504940"/>
    <w:rsid w:val="00505773"/>
    <w:rsid w:val="00505EF9"/>
    <w:rsid w:val="00511582"/>
    <w:rsid w:val="005123EA"/>
    <w:rsid w:val="00512DE4"/>
    <w:rsid w:val="00515B5F"/>
    <w:rsid w:val="005225FF"/>
    <w:rsid w:val="005246EB"/>
    <w:rsid w:val="00524756"/>
    <w:rsid w:val="005369B7"/>
    <w:rsid w:val="00543764"/>
    <w:rsid w:val="005511A2"/>
    <w:rsid w:val="00584C03"/>
    <w:rsid w:val="00590D4C"/>
    <w:rsid w:val="00596597"/>
    <w:rsid w:val="005A5927"/>
    <w:rsid w:val="005B5D6C"/>
    <w:rsid w:val="005B6D04"/>
    <w:rsid w:val="005D4758"/>
    <w:rsid w:val="005D59B2"/>
    <w:rsid w:val="005E3033"/>
    <w:rsid w:val="005E487E"/>
    <w:rsid w:val="005E4DC5"/>
    <w:rsid w:val="005E6827"/>
    <w:rsid w:val="005F1997"/>
    <w:rsid w:val="005F2D2B"/>
    <w:rsid w:val="005F641A"/>
    <w:rsid w:val="006008A9"/>
    <w:rsid w:val="00600EC8"/>
    <w:rsid w:val="00602923"/>
    <w:rsid w:val="00604D9D"/>
    <w:rsid w:val="00612CEA"/>
    <w:rsid w:val="00623270"/>
    <w:rsid w:val="00632297"/>
    <w:rsid w:val="00633382"/>
    <w:rsid w:val="00643581"/>
    <w:rsid w:val="00647EC2"/>
    <w:rsid w:val="00663054"/>
    <w:rsid w:val="0067276D"/>
    <w:rsid w:val="00675563"/>
    <w:rsid w:val="00680E29"/>
    <w:rsid w:val="00682001"/>
    <w:rsid w:val="00686A5E"/>
    <w:rsid w:val="006B3C0E"/>
    <w:rsid w:val="006B7369"/>
    <w:rsid w:val="006C0AEC"/>
    <w:rsid w:val="006C20BA"/>
    <w:rsid w:val="006C28C7"/>
    <w:rsid w:val="006C57EA"/>
    <w:rsid w:val="006F2E37"/>
    <w:rsid w:val="006F342B"/>
    <w:rsid w:val="006F7317"/>
    <w:rsid w:val="006F7BDB"/>
    <w:rsid w:val="00711576"/>
    <w:rsid w:val="00712DF8"/>
    <w:rsid w:val="00714E39"/>
    <w:rsid w:val="0072139F"/>
    <w:rsid w:val="00725A60"/>
    <w:rsid w:val="0072721D"/>
    <w:rsid w:val="007359DC"/>
    <w:rsid w:val="00740673"/>
    <w:rsid w:val="00741202"/>
    <w:rsid w:val="00743826"/>
    <w:rsid w:val="007464F4"/>
    <w:rsid w:val="00747FBC"/>
    <w:rsid w:val="00752CC2"/>
    <w:rsid w:val="0076301F"/>
    <w:rsid w:val="00765978"/>
    <w:rsid w:val="007725B7"/>
    <w:rsid w:val="007728A2"/>
    <w:rsid w:val="007744D9"/>
    <w:rsid w:val="007773ED"/>
    <w:rsid w:val="00785A11"/>
    <w:rsid w:val="00785D9B"/>
    <w:rsid w:val="0079151E"/>
    <w:rsid w:val="00791ABC"/>
    <w:rsid w:val="007956CA"/>
    <w:rsid w:val="007A46DA"/>
    <w:rsid w:val="007A5B02"/>
    <w:rsid w:val="007B1754"/>
    <w:rsid w:val="007C28D5"/>
    <w:rsid w:val="007D26B0"/>
    <w:rsid w:val="007D39F1"/>
    <w:rsid w:val="007E40A3"/>
    <w:rsid w:val="007E5C44"/>
    <w:rsid w:val="007F0830"/>
    <w:rsid w:val="008038B9"/>
    <w:rsid w:val="00804112"/>
    <w:rsid w:val="00826E8D"/>
    <w:rsid w:val="00831B23"/>
    <w:rsid w:val="0083470B"/>
    <w:rsid w:val="00834F81"/>
    <w:rsid w:val="0083641B"/>
    <w:rsid w:val="0084667D"/>
    <w:rsid w:val="00850874"/>
    <w:rsid w:val="00854ED6"/>
    <w:rsid w:val="00856DA8"/>
    <w:rsid w:val="008602CD"/>
    <w:rsid w:val="00863ADD"/>
    <w:rsid w:val="00865171"/>
    <w:rsid w:val="008810CB"/>
    <w:rsid w:val="00883098"/>
    <w:rsid w:val="00887C04"/>
    <w:rsid w:val="00887EC5"/>
    <w:rsid w:val="00893739"/>
    <w:rsid w:val="008B5BE5"/>
    <w:rsid w:val="008F0F66"/>
    <w:rsid w:val="008F4BBB"/>
    <w:rsid w:val="008F7200"/>
    <w:rsid w:val="008F799A"/>
    <w:rsid w:val="00901F38"/>
    <w:rsid w:val="00924994"/>
    <w:rsid w:val="00925F1C"/>
    <w:rsid w:val="00934DD2"/>
    <w:rsid w:val="00935722"/>
    <w:rsid w:val="00937C3F"/>
    <w:rsid w:val="00943C29"/>
    <w:rsid w:val="009566A1"/>
    <w:rsid w:val="00962FFE"/>
    <w:rsid w:val="00967C8D"/>
    <w:rsid w:val="00981AC8"/>
    <w:rsid w:val="00984883"/>
    <w:rsid w:val="00984E8D"/>
    <w:rsid w:val="00986559"/>
    <w:rsid w:val="00992A49"/>
    <w:rsid w:val="009B4A73"/>
    <w:rsid w:val="009B6CD1"/>
    <w:rsid w:val="009B7731"/>
    <w:rsid w:val="009C7444"/>
    <w:rsid w:val="009D7A0F"/>
    <w:rsid w:val="009E1E22"/>
    <w:rsid w:val="009E3B2B"/>
    <w:rsid w:val="009E4678"/>
    <w:rsid w:val="009F0F5E"/>
    <w:rsid w:val="00A038A3"/>
    <w:rsid w:val="00A10704"/>
    <w:rsid w:val="00A12051"/>
    <w:rsid w:val="00A16B2D"/>
    <w:rsid w:val="00A16B68"/>
    <w:rsid w:val="00A1788D"/>
    <w:rsid w:val="00A17B74"/>
    <w:rsid w:val="00A262BA"/>
    <w:rsid w:val="00A343FA"/>
    <w:rsid w:val="00A41583"/>
    <w:rsid w:val="00A41D21"/>
    <w:rsid w:val="00A42B92"/>
    <w:rsid w:val="00A54F32"/>
    <w:rsid w:val="00A5515B"/>
    <w:rsid w:val="00A70C90"/>
    <w:rsid w:val="00A85239"/>
    <w:rsid w:val="00A90FE1"/>
    <w:rsid w:val="00A94D32"/>
    <w:rsid w:val="00AB26E4"/>
    <w:rsid w:val="00AB660E"/>
    <w:rsid w:val="00AC017E"/>
    <w:rsid w:val="00AC32E2"/>
    <w:rsid w:val="00AC5C3B"/>
    <w:rsid w:val="00AD050F"/>
    <w:rsid w:val="00AD5D87"/>
    <w:rsid w:val="00AD704E"/>
    <w:rsid w:val="00AE3591"/>
    <w:rsid w:val="00AF309E"/>
    <w:rsid w:val="00AF44EC"/>
    <w:rsid w:val="00B0138F"/>
    <w:rsid w:val="00B02BDB"/>
    <w:rsid w:val="00B06604"/>
    <w:rsid w:val="00B10635"/>
    <w:rsid w:val="00B121CD"/>
    <w:rsid w:val="00B167A8"/>
    <w:rsid w:val="00B218DF"/>
    <w:rsid w:val="00B2478B"/>
    <w:rsid w:val="00B320C9"/>
    <w:rsid w:val="00B5195C"/>
    <w:rsid w:val="00B62E81"/>
    <w:rsid w:val="00B64C47"/>
    <w:rsid w:val="00B67466"/>
    <w:rsid w:val="00B70A86"/>
    <w:rsid w:val="00B70AD6"/>
    <w:rsid w:val="00B75902"/>
    <w:rsid w:val="00B76F5C"/>
    <w:rsid w:val="00B90E51"/>
    <w:rsid w:val="00B92EDF"/>
    <w:rsid w:val="00B945A8"/>
    <w:rsid w:val="00B9501C"/>
    <w:rsid w:val="00B962E0"/>
    <w:rsid w:val="00BA0713"/>
    <w:rsid w:val="00BA0855"/>
    <w:rsid w:val="00BD5B48"/>
    <w:rsid w:val="00BD7253"/>
    <w:rsid w:val="00BE2631"/>
    <w:rsid w:val="00BF1D39"/>
    <w:rsid w:val="00BF340F"/>
    <w:rsid w:val="00BF35A8"/>
    <w:rsid w:val="00BF4709"/>
    <w:rsid w:val="00BF5674"/>
    <w:rsid w:val="00BF586C"/>
    <w:rsid w:val="00C0532A"/>
    <w:rsid w:val="00C110D1"/>
    <w:rsid w:val="00C16487"/>
    <w:rsid w:val="00C175F2"/>
    <w:rsid w:val="00C21272"/>
    <w:rsid w:val="00C22A5A"/>
    <w:rsid w:val="00C23978"/>
    <w:rsid w:val="00C2798B"/>
    <w:rsid w:val="00C330C7"/>
    <w:rsid w:val="00C3520F"/>
    <w:rsid w:val="00C369F7"/>
    <w:rsid w:val="00C519F2"/>
    <w:rsid w:val="00C525C5"/>
    <w:rsid w:val="00C55F52"/>
    <w:rsid w:val="00C573DE"/>
    <w:rsid w:val="00C83C34"/>
    <w:rsid w:val="00C91BE3"/>
    <w:rsid w:val="00C93DA2"/>
    <w:rsid w:val="00C96072"/>
    <w:rsid w:val="00CA247C"/>
    <w:rsid w:val="00CE3113"/>
    <w:rsid w:val="00CE69A3"/>
    <w:rsid w:val="00CF5379"/>
    <w:rsid w:val="00CF58C8"/>
    <w:rsid w:val="00D00934"/>
    <w:rsid w:val="00D05D77"/>
    <w:rsid w:val="00D06305"/>
    <w:rsid w:val="00D146C6"/>
    <w:rsid w:val="00D20E76"/>
    <w:rsid w:val="00D21485"/>
    <w:rsid w:val="00D26770"/>
    <w:rsid w:val="00D33D3F"/>
    <w:rsid w:val="00D403E9"/>
    <w:rsid w:val="00D435C0"/>
    <w:rsid w:val="00D52A0A"/>
    <w:rsid w:val="00D61369"/>
    <w:rsid w:val="00D61871"/>
    <w:rsid w:val="00D734D6"/>
    <w:rsid w:val="00D73CDE"/>
    <w:rsid w:val="00DA4259"/>
    <w:rsid w:val="00DA4F25"/>
    <w:rsid w:val="00DA5B46"/>
    <w:rsid w:val="00DB0BE2"/>
    <w:rsid w:val="00DB11B0"/>
    <w:rsid w:val="00DC655E"/>
    <w:rsid w:val="00DC6B6F"/>
    <w:rsid w:val="00DC7153"/>
    <w:rsid w:val="00DD2455"/>
    <w:rsid w:val="00DD485E"/>
    <w:rsid w:val="00DD7740"/>
    <w:rsid w:val="00DE023C"/>
    <w:rsid w:val="00DE730A"/>
    <w:rsid w:val="00DF28DA"/>
    <w:rsid w:val="00DF2EE7"/>
    <w:rsid w:val="00DF711D"/>
    <w:rsid w:val="00E003D7"/>
    <w:rsid w:val="00E01003"/>
    <w:rsid w:val="00E043F3"/>
    <w:rsid w:val="00E057F3"/>
    <w:rsid w:val="00E05923"/>
    <w:rsid w:val="00E317F5"/>
    <w:rsid w:val="00E566AF"/>
    <w:rsid w:val="00E65C6E"/>
    <w:rsid w:val="00E66FF2"/>
    <w:rsid w:val="00E702CD"/>
    <w:rsid w:val="00E94E49"/>
    <w:rsid w:val="00EA6622"/>
    <w:rsid w:val="00EB6B6C"/>
    <w:rsid w:val="00ED168E"/>
    <w:rsid w:val="00ED6EF5"/>
    <w:rsid w:val="00EE2E2C"/>
    <w:rsid w:val="00EE3343"/>
    <w:rsid w:val="00EE54A1"/>
    <w:rsid w:val="00EF2D96"/>
    <w:rsid w:val="00F04D46"/>
    <w:rsid w:val="00F05B31"/>
    <w:rsid w:val="00F12A38"/>
    <w:rsid w:val="00F17D26"/>
    <w:rsid w:val="00F22FDF"/>
    <w:rsid w:val="00F30DAB"/>
    <w:rsid w:val="00F349A5"/>
    <w:rsid w:val="00F41362"/>
    <w:rsid w:val="00F5165E"/>
    <w:rsid w:val="00F61FA1"/>
    <w:rsid w:val="00F63371"/>
    <w:rsid w:val="00F7494B"/>
    <w:rsid w:val="00F7529B"/>
    <w:rsid w:val="00F770F8"/>
    <w:rsid w:val="00F809E1"/>
    <w:rsid w:val="00F862BC"/>
    <w:rsid w:val="00F933D0"/>
    <w:rsid w:val="00F950F2"/>
    <w:rsid w:val="00F97257"/>
    <w:rsid w:val="00F974CD"/>
    <w:rsid w:val="00F979AE"/>
    <w:rsid w:val="00F97BD8"/>
    <w:rsid w:val="00FB4C00"/>
    <w:rsid w:val="00FC3907"/>
    <w:rsid w:val="00FD19C7"/>
    <w:rsid w:val="00FD62AD"/>
    <w:rsid w:val="00FD71B1"/>
    <w:rsid w:val="00FE436E"/>
    <w:rsid w:val="00FE58B5"/>
    <w:rsid w:val="00FF202D"/>
    <w:rsid w:val="00FF6B2E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5E6827"/>
    <w:pPr>
      <w:suppressAutoHyphens/>
    </w:pPr>
    <w:rPr>
      <w:sz w:val="24"/>
      <w:szCs w:val="24"/>
      <w:lang w:val="pl-PL" w:eastAsia="ar-SA" w:bidi="ar-SA"/>
    </w:rPr>
  </w:style>
  <w:style w:type="paragraph" w:styleId="Heading1">
    <w:name w:val="heading 1"/>
    <w:basedOn w:val="Normal"/>
    <w:next w:val="Normal"/>
    <w:qFormat/>
    <w:rsid w:val="005E6827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Heading3">
    <w:name w:val="heading 3"/>
    <w:basedOn w:val="Standardowy1"/>
    <w:qFormat/>
    <w:rsid w:val="00981A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6">
    <w:name w:val="heading 6"/>
    <w:basedOn w:val="Standardowy1"/>
    <w:qFormat/>
    <w:rsid w:val="00981AC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0F5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StopkaZnak"/>
    <w:uiPriority w:val="99"/>
    <w:rsid w:val="009F0F5E"/>
    <w:pPr>
      <w:tabs>
        <w:tab w:val="center" w:pos="4536"/>
        <w:tab w:val="right" w:pos="9072"/>
      </w:tabs>
    </w:pPr>
    <w:rPr>
      <w:lang w:eastAsia="pl-PL"/>
    </w:rPr>
  </w:style>
  <w:style w:type="paragraph" w:styleId="NormalWeb">
    <w:name w:val="Normal (Web)"/>
    <w:basedOn w:val="Normal"/>
    <w:uiPriority w:val="99"/>
    <w:rsid w:val="009F0F5E"/>
    <w:pPr>
      <w:spacing w:before="100" w:beforeAutospacing="1" w:after="100" w:afterAutospacing="1"/>
    </w:pPr>
  </w:style>
  <w:style w:type="character" w:customStyle="1" w:styleId="StopkaZnak">
    <w:name w:val="Stopka Znak"/>
    <w:link w:val="Footer"/>
    <w:uiPriority w:val="99"/>
    <w:qFormat/>
    <w:rsid w:val="005E4DC5"/>
    <w:rPr>
      <w:sz w:val="24"/>
      <w:szCs w:val="24"/>
      <w:lang w:val="pl-PL" w:eastAsia="pl-PL" w:bidi="ar-SA"/>
    </w:rPr>
  </w:style>
  <w:style w:type="paragraph" w:customStyle="1" w:styleId="xl151">
    <w:name w:val="xl151"/>
    <w:basedOn w:val="Normal"/>
    <w:rsid w:val="005E6827"/>
    <w:pPr>
      <w:suppressAutoHyphens w:val="0"/>
      <w:autoSpaceDE w:val="0"/>
      <w:autoSpaceDN w:val="0"/>
      <w:spacing w:before="100" w:after="100"/>
    </w:pPr>
    <w:rPr>
      <w:b/>
      <w:bCs/>
      <w:sz w:val="20"/>
      <w:lang w:eastAsia="pl-PL"/>
    </w:rPr>
  </w:style>
  <w:style w:type="table" w:styleId="TableGrid">
    <w:name w:val="Table Grid"/>
    <w:basedOn w:val="TableNormal"/>
    <w:rsid w:val="005E6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2798B"/>
    <w:rPr>
      <w:color w:val="0000FF"/>
      <w:u w:val="single"/>
    </w:rPr>
  </w:style>
  <w:style w:type="character" w:styleId="CommentReference">
    <w:name w:val="annotation reference"/>
    <w:rsid w:val="002057D8"/>
    <w:rPr>
      <w:sz w:val="16"/>
      <w:szCs w:val="16"/>
    </w:rPr>
  </w:style>
  <w:style w:type="paragraph" w:styleId="CommentText">
    <w:name w:val="annotation text"/>
    <w:basedOn w:val="Normal"/>
    <w:link w:val="TekstkomentarzaZnak"/>
    <w:rsid w:val="002057D8"/>
    <w:rPr>
      <w:sz w:val="20"/>
      <w:szCs w:val="20"/>
      <w:lang w:val="x-none"/>
    </w:rPr>
  </w:style>
  <w:style w:type="character" w:customStyle="1" w:styleId="TekstkomentarzaZnak">
    <w:name w:val="Tekst komentarza Znak"/>
    <w:link w:val="CommentText"/>
    <w:rsid w:val="002057D8"/>
    <w:rPr>
      <w:lang w:eastAsia="ar-SA"/>
    </w:rPr>
  </w:style>
  <w:style w:type="paragraph" w:styleId="CommentSubject">
    <w:name w:val="annotation subject"/>
    <w:basedOn w:val="CommentText"/>
    <w:next w:val="CommentText"/>
    <w:link w:val="TematkomentarzaZnak"/>
    <w:rsid w:val="002057D8"/>
    <w:rPr>
      <w:b/>
      <w:bCs/>
    </w:rPr>
  </w:style>
  <w:style w:type="character" w:customStyle="1" w:styleId="TematkomentarzaZnak">
    <w:name w:val="Temat komentarza Znak"/>
    <w:link w:val="CommentSubject"/>
    <w:rsid w:val="002057D8"/>
    <w:rPr>
      <w:b/>
      <w:bCs/>
      <w:lang w:eastAsia="ar-SA"/>
    </w:rPr>
  </w:style>
  <w:style w:type="paragraph" w:styleId="BalloonText">
    <w:name w:val="Balloon Text"/>
    <w:basedOn w:val="Normal"/>
    <w:link w:val="TekstdymkaZnak"/>
    <w:rsid w:val="002057D8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BalloonText"/>
    <w:rsid w:val="002057D8"/>
    <w:rPr>
      <w:rFonts w:ascii="Tahoma" w:hAnsi="Tahoma" w:cs="Tahoma"/>
      <w:sz w:val="16"/>
      <w:szCs w:val="16"/>
      <w:lang w:eastAsia="ar-SA"/>
    </w:rPr>
  </w:style>
  <w:style w:type="character" w:styleId="Strong">
    <w:name w:val="Strong"/>
    <w:uiPriority w:val="22"/>
    <w:qFormat/>
    <w:rsid w:val="006F7317"/>
    <w:rPr>
      <w:b/>
      <w:bCs/>
    </w:rPr>
  </w:style>
  <w:style w:type="paragraph" w:customStyle="1" w:styleId="Default">
    <w:name w:val="Default"/>
    <w:rsid w:val="00F97BD8"/>
    <w:pPr>
      <w:autoSpaceDE w:val="0"/>
      <w:autoSpaceDN w:val="0"/>
      <w:adjustRightInd w:val="0"/>
    </w:pPr>
    <w:rPr>
      <w:rFonts w:eastAsia="Calibri"/>
      <w:strike/>
      <w:color w:val="000000"/>
      <w:sz w:val="24"/>
      <w:szCs w:val="24"/>
      <w:lang w:val="pl-PL" w:eastAsia="en-US" w:bidi="ar-SA"/>
    </w:rPr>
  </w:style>
  <w:style w:type="paragraph" w:customStyle="1" w:styleId="Standardowy1">
    <w:name w:val="Standardowy1"/>
    <w:rsid w:val="00C369F7"/>
    <w:rPr>
      <w:sz w:val="24"/>
      <w:szCs w:val="24"/>
      <w:lang w:val="pl-PL" w:eastAsia="pl-PL" w:bidi="ar-SA"/>
    </w:rPr>
  </w:style>
  <w:style w:type="paragraph" w:styleId="ListParagraph">
    <w:name w:val="List Paragraph"/>
    <w:basedOn w:val="Normal"/>
    <w:uiPriority w:val="34"/>
    <w:qFormat/>
    <w:rsid w:val="00A12051"/>
    <w:pPr>
      <w:ind w:left="720"/>
      <w:contextualSpacing/>
    </w:pPr>
  </w:style>
  <w:style w:type="character" w:customStyle="1" w:styleId="5yl5">
    <w:name w:val="_5yl5"/>
    <w:uiPriority w:val="99"/>
    <w:rsid w:val="003D4703"/>
    <w:rPr>
      <w:rFonts w:cs="Times New Roman"/>
    </w:rPr>
  </w:style>
  <w:style w:type="character" w:customStyle="1" w:styleId="st">
    <w:name w:val="st"/>
    <w:basedOn w:val="DefaultParagraphFont"/>
    <w:rsid w:val="009E4678"/>
  </w:style>
  <w:style w:type="character" w:styleId="Emphasis">
    <w:name w:val="Emphasis"/>
    <w:uiPriority w:val="20"/>
    <w:qFormat/>
    <w:rsid w:val="009E4678"/>
    <w:rPr>
      <w:i/>
      <w:iCs/>
    </w:rPr>
  </w:style>
  <w:style w:type="character" w:customStyle="1" w:styleId="Nierozpoznanawzmianka">
    <w:name w:val="Nierozpoznana wzmianka"/>
    <w:uiPriority w:val="99"/>
    <w:semiHidden/>
    <w:unhideWhenUsed/>
    <w:rsid w:val="009E4678"/>
    <w:rPr>
      <w:color w:val="605E5C"/>
      <w:shd w:val="clear" w:color="auto" w:fill="E1DFDD"/>
    </w:rPr>
  </w:style>
  <w:style w:type="paragraph" w:styleId="FootnoteText">
    <w:name w:val="footnote text"/>
    <w:aliases w:val="Podrozdział,Footnote"/>
    <w:basedOn w:val="Normal"/>
    <w:link w:val="TekstprzypisudolnegoZnak"/>
    <w:uiPriority w:val="99"/>
    <w:unhideWhenUsed/>
    <w:rsid w:val="00D06305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en-US" w:eastAsia="pl-PL"/>
    </w:rPr>
  </w:style>
  <w:style w:type="character" w:customStyle="1" w:styleId="TekstprzypisudolnegoZnak">
    <w:name w:val="Tekst przypisu dolnego Znak"/>
    <w:aliases w:val="Podrozdział Znak,Footnote Znak"/>
    <w:link w:val="FootnoteText"/>
    <w:uiPriority w:val="99"/>
    <w:rsid w:val="00D06305"/>
    <w:rPr>
      <w:rFonts w:ascii="Calibri" w:eastAsia="Calibri" w:hAnsi="Calibri"/>
      <w:lang w:val="en-US"/>
    </w:rPr>
  </w:style>
  <w:style w:type="character" w:styleId="FootnoteReference">
    <w:name w:val="footnote reference"/>
    <w:uiPriority w:val="99"/>
    <w:unhideWhenUsed/>
    <w:rsid w:val="00D0630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../../admin/Downloads/FOSa_20_lat_kolor.jpg" TargetMode="External" /><Relationship Id="rId4" Type="http://schemas.openxmlformats.org/officeDocument/2006/relationships/image" Target="media/image3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G:\logo%20FOSa%20-%20wz&#243;r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EE6D6-FCCE-4E5B-A69F-EC4AD38ADBE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logo FOSa - wzór</ap:Template>
  <ap:TotalTime>15</ap:TotalTime>
  <ap:Pages>4</ap:Pages>
  <ap:Words>810</ap:Words>
  <ap:Characters>4861</ap:Characters>
  <ap:Application>Microsoft Office Word</ap:Application>
  <ap:DocSecurity>0</ap:DocSecurity>
  <ap:Lines>40</ap:Lines>
  <ap:Paragraphs>11</ap:Paragraphs>
  <ap:ScaleCrop>false</ap:ScaleCrop>
  <ap:HeadingPairs>
    <vt:vector baseType="variant" size="2">
      <vt:variant>
        <vt:lpstr>Tytuł</vt:lpstr>
      </vt:variant>
      <vt:variant>
        <vt:i4>1</vt:i4>
      </vt:variant>
    </vt:vector>
  </ap:HeadingPairs>
  <ap:TitlesOfParts>
    <vt:vector baseType="lpstr" size="1">
      <vt:lpstr>Praesent suscipit</vt:lpstr>
    </vt:vector>
  </ap:TitlesOfParts>
  <ap:Company>fe</ap:Company>
  <ap:LinksUpToDate>false</ap:LinksUpToDate>
  <ap:CharactersWithSpaces>5660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Praesent suscipit</dc:title>
  <dc:creator>FOSa</dc:creator>
  <cp:lastModifiedBy>admin@federacjafosa.pl</cp:lastModifiedBy>
  <cp:revision>8</cp:revision>
  <cp:lastPrinted>2024-12-06T11:35:00Z</cp:lastPrinted>
  <dcterms:created xsi:type="dcterms:W3CDTF">2024-05-07T09:17:00Z</dcterms:created>
  <dcterms:modified xsi:type="dcterms:W3CDTF">2025-01-03T10:56:00Z</dcterms:modified>
</cp:coreProperties>
</file>